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3627" w:rsidRDefault="00E23627">
      <w:r w:rsidRPr="00E23627">
        <w:rPr>
          <w:sz w:val="28"/>
        </w:rPr>
        <w:t>Integrated Math 2 - Mixed Topics - Study Guide</w:t>
      </w:r>
      <w:r w:rsidRPr="00E23627">
        <w:rPr>
          <w:sz w:val="28"/>
        </w:rPr>
        <w:tab/>
      </w:r>
      <w:r>
        <w:t>Name___________________________</w:t>
      </w:r>
    </w:p>
    <w:p w:rsidR="00E23627" w:rsidRDefault="00E23627">
      <w:r>
        <w:rPr>
          <w:noProof/>
        </w:rPr>
        <w:drawing>
          <wp:anchor distT="0" distB="0" distL="114300" distR="114300" simplePos="0" relativeHeight="251659264" behindDoc="0" locked="0" layoutInCell="1" allowOverlap="1" wp14:anchorId="1118AE30" wp14:editId="7ADF2866">
            <wp:simplePos x="0" y="0"/>
            <wp:positionH relativeFrom="column">
              <wp:posOffset>3400425</wp:posOffset>
            </wp:positionH>
            <wp:positionV relativeFrom="paragraph">
              <wp:posOffset>254635</wp:posOffset>
            </wp:positionV>
            <wp:extent cx="1628775" cy="129435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628775" cy="1294350"/>
                    </a:xfrm>
                    <a:prstGeom prst="rect">
                      <a:avLst/>
                    </a:prstGeom>
                  </pic:spPr>
                </pic:pic>
              </a:graphicData>
            </a:graphic>
            <wp14:sizeRelH relativeFrom="margin">
              <wp14:pctWidth>0</wp14:pctWidth>
            </wp14:sizeRelH>
            <wp14:sizeRelV relativeFrom="margin">
              <wp14:pctHeight>0</wp14:pctHeight>
            </wp14:sizeRelV>
          </wp:anchor>
        </w:drawing>
      </w:r>
      <w:r>
        <w:t xml:space="preserve">Find the </w:t>
      </w:r>
      <w:r>
        <w:rPr>
          <w:u w:val="single"/>
        </w:rPr>
        <w:t>surface area</w:t>
      </w:r>
      <w:r>
        <w:t xml:space="preserve"> of each object.</w:t>
      </w:r>
    </w:p>
    <w:p w:rsidR="00E23627" w:rsidRDefault="00E23627" w:rsidP="00E23627">
      <w:r>
        <w:rPr>
          <w:noProof/>
        </w:rPr>
        <w:drawing>
          <wp:anchor distT="0" distB="0" distL="114300" distR="114300" simplePos="0" relativeHeight="251658240" behindDoc="0" locked="0" layoutInCell="1" allowOverlap="1" wp14:anchorId="7960472D" wp14:editId="7D9784E7">
            <wp:simplePos x="0" y="0"/>
            <wp:positionH relativeFrom="column">
              <wp:posOffset>238125</wp:posOffset>
            </wp:positionH>
            <wp:positionV relativeFrom="paragraph">
              <wp:posOffset>35560</wp:posOffset>
            </wp:positionV>
            <wp:extent cx="1562100" cy="1194435"/>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562100" cy="1194435"/>
                    </a:xfrm>
                    <a:prstGeom prst="rect">
                      <a:avLst/>
                    </a:prstGeom>
                  </pic:spPr>
                </pic:pic>
              </a:graphicData>
            </a:graphic>
            <wp14:sizeRelH relativeFrom="margin">
              <wp14:pctWidth>0</wp14:pctWidth>
            </wp14:sizeRelH>
            <wp14:sizeRelV relativeFrom="margin">
              <wp14:pctHeight>0</wp14:pctHeight>
            </wp14:sizeRelV>
          </wp:anchor>
        </w:drawing>
      </w:r>
      <w:r>
        <w:t xml:space="preserve">1)  </w:t>
      </w:r>
      <w:r>
        <w:tab/>
      </w:r>
      <w:r>
        <w:tab/>
      </w:r>
      <w:r>
        <w:tab/>
      </w:r>
      <w:r>
        <w:tab/>
      </w:r>
      <w:r>
        <w:tab/>
      </w:r>
      <w:r>
        <w:tab/>
      </w:r>
      <w:r>
        <w:tab/>
        <w:t xml:space="preserve">2)   </w:t>
      </w:r>
    </w:p>
    <w:p w:rsidR="00E23627" w:rsidRDefault="00E23627" w:rsidP="00E23627">
      <w:pPr>
        <w:pStyle w:val="ListParagraph"/>
      </w:pPr>
    </w:p>
    <w:p w:rsidR="00E23627" w:rsidRDefault="00E23627" w:rsidP="00E23627">
      <w:pPr>
        <w:pStyle w:val="ListParagraph"/>
      </w:pPr>
    </w:p>
    <w:p w:rsidR="00E23627" w:rsidRDefault="00E23627" w:rsidP="00E23627">
      <w:pPr>
        <w:pStyle w:val="ListParagraph"/>
      </w:pPr>
    </w:p>
    <w:p w:rsidR="00E23627" w:rsidRDefault="00E23627" w:rsidP="00E23627">
      <w:pPr>
        <w:pStyle w:val="ListParagraph"/>
      </w:pPr>
    </w:p>
    <w:p w:rsidR="00E23627" w:rsidRDefault="00E23627" w:rsidP="00E23627">
      <w:pPr>
        <w:pStyle w:val="ListParagraph"/>
      </w:pPr>
    </w:p>
    <w:p w:rsidR="00E23627" w:rsidRDefault="00E23627" w:rsidP="00E23627">
      <w:pPr>
        <w:pStyle w:val="ListParagraph"/>
      </w:pPr>
    </w:p>
    <w:p w:rsidR="00E23627" w:rsidRDefault="00E23627" w:rsidP="00E23627">
      <w:pPr>
        <w:pStyle w:val="ListParagraph"/>
      </w:pPr>
      <w:r>
        <w:t xml:space="preserve"> </w:t>
      </w:r>
    </w:p>
    <w:p w:rsidR="00E23627" w:rsidRDefault="00E23627" w:rsidP="00E23627">
      <w:pPr>
        <w:pStyle w:val="ListParagraph"/>
      </w:pPr>
    </w:p>
    <w:p w:rsidR="00E23627" w:rsidRDefault="00255844" w:rsidP="00E23627">
      <w:pPr>
        <w:pStyle w:val="ListParagraph"/>
      </w:pPr>
      <w:r>
        <w:rPr>
          <w:noProof/>
        </w:rPr>
        <w:drawing>
          <wp:anchor distT="0" distB="0" distL="114300" distR="114300" simplePos="0" relativeHeight="251660288" behindDoc="0" locked="0" layoutInCell="1" allowOverlap="1" wp14:anchorId="6AABC3D1" wp14:editId="5A8416B2">
            <wp:simplePos x="0" y="0"/>
            <wp:positionH relativeFrom="column">
              <wp:posOffset>333375</wp:posOffset>
            </wp:positionH>
            <wp:positionV relativeFrom="paragraph">
              <wp:posOffset>287655</wp:posOffset>
            </wp:positionV>
            <wp:extent cx="1561564" cy="1391285"/>
            <wp:effectExtent l="0" t="0" r="63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9733" t="-1369" r="1622" b="1369"/>
                    <a:stretch/>
                  </pic:blipFill>
                  <pic:spPr bwMode="auto">
                    <a:xfrm>
                      <a:off x="0" y="0"/>
                      <a:ext cx="1561564" cy="1391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23627" w:rsidRDefault="00DB5BC8" w:rsidP="00E23627">
      <w:r>
        <w:rPr>
          <w:noProof/>
        </w:rPr>
        <mc:AlternateContent>
          <mc:Choice Requires="wps">
            <w:drawing>
              <wp:anchor distT="45720" distB="45720" distL="114300" distR="114300" simplePos="0" relativeHeight="251662336" behindDoc="0" locked="0" layoutInCell="1" allowOverlap="1" wp14:anchorId="0AEB7D2D" wp14:editId="072DE624">
                <wp:simplePos x="0" y="0"/>
                <wp:positionH relativeFrom="column">
                  <wp:posOffset>3429000</wp:posOffset>
                </wp:positionH>
                <wp:positionV relativeFrom="paragraph">
                  <wp:posOffset>11430</wp:posOffset>
                </wp:positionV>
                <wp:extent cx="2028825" cy="1404620"/>
                <wp:effectExtent l="0" t="0" r="9525" b="698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1404620"/>
                        </a:xfrm>
                        <a:prstGeom prst="rect">
                          <a:avLst/>
                        </a:prstGeom>
                        <a:solidFill>
                          <a:srgbClr val="FFFFFF"/>
                        </a:solidFill>
                        <a:ln w="9525">
                          <a:noFill/>
                          <a:miter lim="800000"/>
                          <a:headEnd/>
                          <a:tailEnd/>
                        </a:ln>
                      </wps:spPr>
                      <wps:txbx>
                        <w:txbxContent>
                          <w:p w:rsidR="00DB5BC8" w:rsidRDefault="00DB5BC8">
                            <w:r>
                              <w:t xml:space="preserve">A sphere has a radius of millimeters. What is the surface area of the sphere? Express answer in terms of </w:t>
                            </w:r>
                            <w:r>
                              <w:sym w:font="Symbol" w:char="F070"/>
                            </w:r>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AEB7D2D" id="_x0000_t202" coordsize="21600,21600" o:spt="202" path="m,l,21600r21600,l21600,xe">
                <v:stroke joinstyle="miter"/>
                <v:path gradientshapeok="t" o:connecttype="rect"/>
              </v:shapetype>
              <v:shape id="Text Box 2" o:spid="_x0000_s1026" type="#_x0000_t202" style="position:absolute;margin-left:270pt;margin-top:.9pt;width:159.7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" stroked="f">
                <v:textbox style="mso-fit-shape-to-text:t">
                  <w:txbxContent>
                    <w:p w:rsidR="00DB5BC8" w:rsidRDefault="00DB5BC8">
                      <w:r>
                        <w:t xml:space="preserve">A sphere has a radius of millimeters. What is the surface area of the sphere? Express answer in terms of </w:t>
                      </w:r>
                      <w:r>
                        <w:sym w:font="Symbol" w:char="F070"/>
                      </w:r>
                      <w:r>
                        <w:t>.</w:t>
                      </w:r>
                    </w:p>
                  </w:txbxContent>
                </v:textbox>
              </v:shape>
            </w:pict>
          </mc:Fallback>
        </mc:AlternateContent>
      </w:r>
      <w:r w:rsidR="00E23627">
        <w:t xml:space="preserve">3)  </w:t>
      </w:r>
      <w:r w:rsidR="00E23627">
        <w:tab/>
      </w:r>
      <w:r w:rsidR="00E23627">
        <w:tab/>
      </w:r>
      <w:r w:rsidR="00E23627">
        <w:tab/>
      </w:r>
      <w:r w:rsidR="00E23627">
        <w:tab/>
      </w:r>
      <w:r w:rsidR="00E23627">
        <w:tab/>
      </w:r>
      <w:r w:rsidR="00E23627">
        <w:tab/>
      </w:r>
      <w:r w:rsidR="00E23627">
        <w:tab/>
        <w:t xml:space="preserve">4)   </w:t>
      </w:r>
    </w:p>
    <w:p w:rsidR="00E23627" w:rsidRDefault="00E23627" w:rsidP="00E23627"/>
    <w:p w:rsidR="00E23627" w:rsidRDefault="00E23627" w:rsidP="00E23627"/>
    <w:p w:rsidR="00E23627" w:rsidRDefault="00E23627" w:rsidP="00E23627"/>
    <w:p w:rsidR="00E23627" w:rsidRDefault="00E23627" w:rsidP="00E23627"/>
    <w:p w:rsidR="00DB5BC8" w:rsidRDefault="00DB5BC8" w:rsidP="00DB5BC8"/>
    <w:p w:rsidR="00DB5BC8" w:rsidRDefault="00E23627" w:rsidP="00DB5BC8">
      <w:r>
        <w:t xml:space="preserve">5) </w:t>
      </w:r>
      <w:r w:rsidR="00DB5BC8">
        <w:t>The surface area of a cylinder is 300 square inches. If the radius is five inches, what is the height of the cylinder?</w:t>
      </w:r>
    </w:p>
    <w:p w:rsidR="00DB5BC8" w:rsidRDefault="00DB5BC8" w:rsidP="00DB5BC8">
      <w:pPr>
        <w:ind w:left="270" w:hanging="270"/>
      </w:pPr>
    </w:p>
    <w:p w:rsidR="00DB5BC8" w:rsidRDefault="00DB5BC8" w:rsidP="00DB5BC8">
      <w:pPr>
        <w:pBdr>
          <w:bottom w:val="single" w:sz="12" w:space="1" w:color="auto"/>
        </w:pBdr>
        <w:ind w:left="270" w:hanging="270"/>
      </w:pPr>
    </w:p>
    <w:p w:rsidR="00C22429" w:rsidRDefault="00C32ACC" w:rsidP="00E23627">
      <w:r>
        <w:rPr>
          <w:noProof/>
        </w:rPr>
        <w:drawing>
          <wp:anchor distT="0" distB="0" distL="114300" distR="114300" simplePos="0" relativeHeight="251664384" behindDoc="0" locked="0" layoutInCell="1" allowOverlap="1" wp14:anchorId="5D25AE16" wp14:editId="099478E8">
            <wp:simplePos x="0" y="0"/>
            <wp:positionH relativeFrom="column">
              <wp:posOffset>3457575</wp:posOffset>
            </wp:positionH>
            <wp:positionV relativeFrom="paragraph">
              <wp:posOffset>130174</wp:posOffset>
            </wp:positionV>
            <wp:extent cx="1882140" cy="1602811"/>
            <wp:effectExtent l="0" t="0" r="381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02423" cy="1620084"/>
                    </a:xfrm>
                    <a:prstGeom prst="rect">
                      <a:avLst/>
                    </a:prstGeom>
                  </pic:spPr>
                </pic:pic>
              </a:graphicData>
            </a:graphic>
            <wp14:sizeRelH relativeFrom="margin">
              <wp14:pctWidth>0</wp14:pctWidth>
            </wp14:sizeRelH>
            <wp14:sizeRelV relativeFrom="margin">
              <wp14:pctHeight>0</wp14:pctHeight>
            </wp14:sizeRelV>
          </wp:anchor>
        </w:drawing>
      </w:r>
      <w:r w:rsidR="00C22429">
        <w:t xml:space="preserve">Find the </w:t>
      </w:r>
      <w:r w:rsidR="00C22429" w:rsidRPr="00C22429">
        <w:rPr>
          <w:u w:val="single"/>
        </w:rPr>
        <w:t>volume</w:t>
      </w:r>
      <w:r w:rsidR="00C22429">
        <w:t xml:space="preserve"> </w:t>
      </w:r>
      <w:r w:rsidR="00C22429" w:rsidRPr="00C22429">
        <w:t>of</w:t>
      </w:r>
      <w:r w:rsidR="00C22429">
        <w:t xml:space="preserve"> each object.</w:t>
      </w:r>
    </w:p>
    <w:p w:rsidR="00DB5BC8" w:rsidRDefault="00C22429" w:rsidP="00E23627">
      <w:r>
        <w:rPr>
          <w:noProof/>
        </w:rPr>
        <w:drawing>
          <wp:anchor distT="0" distB="0" distL="114300" distR="114300" simplePos="0" relativeHeight="251663360" behindDoc="0" locked="0" layoutInCell="1" allowOverlap="1" wp14:anchorId="0798328A" wp14:editId="74D7846A">
            <wp:simplePos x="0" y="0"/>
            <wp:positionH relativeFrom="column">
              <wp:posOffset>403494</wp:posOffset>
            </wp:positionH>
            <wp:positionV relativeFrom="paragraph">
              <wp:posOffset>92076</wp:posOffset>
            </wp:positionV>
            <wp:extent cx="1186961" cy="11430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92923" cy="1148741"/>
                    </a:xfrm>
                    <a:prstGeom prst="rect">
                      <a:avLst/>
                    </a:prstGeom>
                  </pic:spPr>
                </pic:pic>
              </a:graphicData>
            </a:graphic>
            <wp14:sizeRelH relativeFrom="margin">
              <wp14:pctWidth>0</wp14:pctWidth>
            </wp14:sizeRelH>
            <wp14:sizeRelV relativeFrom="margin">
              <wp14:pctHeight>0</wp14:pctHeight>
            </wp14:sizeRelV>
          </wp:anchor>
        </w:drawing>
      </w:r>
      <w:r w:rsidR="00DB5BC8">
        <w:t xml:space="preserve">6) </w:t>
      </w:r>
      <w:r>
        <w:t xml:space="preserve">  </w:t>
      </w:r>
      <w:r>
        <w:tab/>
      </w:r>
      <w:r>
        <w:tab/>
      </w:r>
      <w:r>
        <w:tab/>
      </w:r>
      <w:r>
        <w:tab/>
      </w:r>
      <w:r>
        <w:tab/>
      </w:r>
      <w:r>
        <w:tab/>
      </w:r>
      <w:r>
        <w:tab/>
      </w:r>
      <w:r w:rsidR="00C32ACC">
        <w:t xml:space="preserve">7)  </w:t>
      </w:r>
    </w:p>
    <w:p w:rsidR="00C32ACC" w:rsidRDefault="00C32ACC" w:rsidP="00E23627"/>
    <w:p w:rsidR="00C32ACC" w:rsidRDefault="00C32ACC" w:rsidP="00E23627"/>
    <w:p w:rsidR="00C32ACC" w:rsidRDefault="00C32ACC" w:rsidP="00E23627"/>
    <w:p w:rsidR="00C32ACC" w:rsidRDefault="00C32ACC" w:rsidP="00E23627"/>
    <w:p w:rsidR="00C32ACC" w:rsidRDefault="00C32ACC" w:rsidP="00E23627"/>
    <w:p w:rsidR="00C32ACC" w:rsidRDefault="00C32ACC" w:rsidP="00E23627"/>
    <w:p w:rsidR="00C32ACC" w:rsidRDefault="00C32ACC" w:rsidP="00E23627">
      <w:r>
        <w:t>8) A box with a square base and rectangular sides has a height of 16 inches. If it's volume is 576 cubic inches, what is the length of the sides of the base?  What is the length of the diagonal of the base?</w:t>
      </w:r>
    </w:p>
    <w:p w:rsidR="00C32ACC" w:rsidRDefault="00C32ACC" w:rsidP="00E23627">
      <w:pPr>
        <w:pBdr>
          <w:bottom w:val="single" w:sz="12" w:space="1" w:color="auto"/>
        </w:pBdr>
      </w:pPr>
    </w:p>
    <w:p w:rsidR="00C32ACC" w:rsidRDefault="00C32ACC" w:rsidP="00E23627">
      <w:r>
        <w:lastRenderedPageBreak/>
        <w:t>Rewrite each radical expression with rational (fraction) exponents.</w:t>
      </w:r>
    </w:p>
    <w:p w:rsidR="00C32ACC" w:rsidRDefault="00C32ACC" w:rsidP="00E23627">
      <w:pPr>
        <w:rPr>
          <w:rFonts w:eastAsiaTheme="minorEastAsia"/>
          <w:sz w:val="24"/>
        </w:rPr>
      </w:pPr>
      <w:r>
        <w:t xml:space="preserve">9) </w:t>
      </w:r>
      <m:oMath>
        <m:rad>
          <m:radPr>
            <m:ctrlPr>
              <w:rPr>
                <w:rFonts w:ascii="Cambria Math" w:hAnsi="Cambria Math"/>
                <w:i/>
                <w:sz w:val="24"/>
              </w:rPr>
            </m:ctrlPr>
          </m:radPr>
          <m:deg>
            <m:r>
              <w:rPr>
                <w:rFonts w:ascii="Cambria Math" w:hAnsi="Cambria Math"/>
                <w:sz w:val="24"/>
              </w:rPr>
              <m:t>5</m:t>
            </m:r>
          </m:deg>
          <m:e>
            <m:sSup>
              <m:sSupPr>
                <m:ctrlPr>
                  <w:rPr>
                    <w:rFonts w:ascii="Cambria Math" w:hAnsi="Cambria Math"/>
                    <w:i/>
                    <w:sz w:val="24"/>
                  </w:rPr>
                </m:ctrlPr>
              </m:sSupPr>
              <m:e>
                <m:r>
                  <w:rPr>
                    <w:rFonts w:ascii="Cambria Math" w:hAnsi="Cambria Math"/>
                    <w:sz w:val="24"/>
                  </w:rPr>
                  <m:t>j</m:t>
                </m:r>
              </m:e>
              <m:sup>
                <m:r>
                  <w:rPr>
                    <w:rFonts w:ascii="Cambria Math" w:hAnsi="Cambria Math"/>
                    <w:sz w:val="24"/>
                  </w:rPr>
                  <m:t>3</m:t>
                </m:r>
              </m:sup>
            </m:sSup>
          </m:e>
        </m:rad>
      </m:oMath>
      <w:r>
        <w:rPr>
          <w:rFonts w:eastAsiaTheme="minorEastAsia"/>
          <w:sz w:val="24"/>
        </w:rPr>
        <w:tab/>
      </w:r>
      <w:r>
        <w:rPr>
          <w:rFonts w:eastAsiaTheme="minorEastAsia"/>
          <w:sz w:val="24"/>
        </w:rPr>
        <w:tab/>
      </w:r>
      <w:r>
        <w:rPr>
          <w:rFonts w:eastAsiaTheme="minorEastAsia"/>
          <w:sz w:val="24"/>
        </w:rPr>
        <w:tab/>
      </w:r>
      <w:r>
        <w:rPr>
          <w:rFonts w:eastAsiaTheme="minorEastAsia"/>
          <w:sz w:val="24"/>
        </w:rPr>
        <w:tab/>
      </w:r>
      <w:r w:rsidRPr="00C32ACC">
        <w:rPr>
          <w:rFonts w:eastAsiaTheme="minorEastAsia"/>
        </w:rPr>
        <w:t>10)</w:t>
      </w:r>
      <w:r>
        <w:rPr>
          <w:rFonts w:eastAsiaTheme="minorEastAsia"/>
          <w:sz w:val="24"/>
        </w:rPr>
        <w:t xml:space="preserve"> </w:t>
      </w:r>
      <m:oMath>
        <m:rad>
          <m:radPr>
            <m:ctrlPr>
              <w:rPr>
                <w:rFonts w:ascii="Cambria Math" w:eastAsiaTheme="minorEastAsia" w:hAnsi="Cambria Math"/>
                <w:i/>
                <w:sz w:val="24"/>
              </w:rPr>
            </m:ctrlPr>
          </m:radPr>
          <m:deg>
            <m:r>
              <w:rPr>
                <w:rFonts w:ascii="Cambria Math" w:eastAsiaTheme="minorEastAsia" w:hAnsi="Cambria Math"/>
                <w:sz w:val="24"/>
              </w:rPr>
              <m:t>3</m:t>
            </m:r>
          </m:deg>
          <m:e>
            <m:r>
              <w:rPr>
                <w:rFonts w:ascii="Cambria Math" w:eastAsiaTheme="minorEastAsia" w:hAnsi="Cambria Math"/>
                <w:sz w:val="24"/>
              </w:rPr>
              <m:t>7</m:t>
            </m:r>
            <m:sSup>
              <m:sSupPr>
                <m:ctrlPr>
                  <w:rPr>
                    <w:rFonts w:ascii="Cambria Math" w:eastAsiaTheme="minorEastAsia" w:hAnsi="Cambria Math"/>
                    <w:i/>
                    <w:sz w:val="24"/>
                  </w:rPr>
                </m:ctrlPr>
              </m:sSupPr>
              <m:e>
                <m:r>
                  <w:rPr>
                    <w:rFonts w:ascii="Cambria Math" w:eastAsiaTheme="minorEastAsia" w:hAnsi="Cambria Math"/>
                    <w:sz w:val="24"/>
                  </w:rPr>
                  <m:t>a</m:t>
                </m:r>
              </m:e>
              <m:sup>
                <m:r>
                  <w:rPr>
                    <w:rFonts w:ascii="Cambria Math" w:eastAsiaTheme="minorEastAsia" w:hAnsi="Cambria Math"/>
                    <w:sz w:val="24"/>
                  </w:rPr>
                  <m:t>2</m:t>
                </m:r>
              </m:sup>
            </m:sSup>
            <m:sSup>
              <m:sSupPr>
                <m:ctrlPr>
                  <w:rPr>
                    <w:rFonts w:ascii="Cambria Math" w:eastAsiaTheme="minorEastAsia" w:hAnsi="Cambria Math"/>
                    <w:i/>
                    <w:sz w:val="24"/>
                  </w:rPr>
                </m:ctrlPr>
              </m:sSupPr>
              <m:e>
                <m:r>
                  <w:rPr>
                    <w:rFonts w:ascii="Cambria Math" w:eastAsiaTheme="minorEastAsia" w:hAnsi="Cambria Math"/>
                    <w:sz w:val="24"/>
                  </w:rPr>
                  <m:t>b</m:t>
                </m:r>
              </m:e>
              <m:sup>
                <m:r>
                  <w:rPr>
                    <w:rFonts w:ascii="Cambria Math" w:eastAsiaTheme="minorEastAsia" w:hAnsi="Cambria Math"/>
                    <w:sz w:val="24"/>
                  </w:rPr>
                  <m:t>4</m:t>
                </m:r>
              </m:sup>
            </m:sSup>
          </m:e>
        </m:rad>
      </m:oMath>
      <w:r>
        <w:rPr>
          <w:rFonts w:eastAsiaTheme="minorEastAsia"/>
          <w:sz w:val="24"/>
        </w:rPr>
        <w:tab/>
      </w:r>
      <w:r>
        <w:rPr>
          <w:rFonts w:eastAsiaTheme="minorEastAsia"/>
          <w:sz w:val="24"/>
        </w:rPr>
        <w:tab/>
      </w:r>
      <w:r>
        <w:rPr>
          <w:rFonts w:eastAsiaTheme="minorEastAsia"/>
          <w:sz w:val="24"/>
        </w:rPr>
        <w:tab/>
      </w:r>
      <w:r w:rsidRPr="00C32ACC">
        <w:rPr>
          <w:rFonts w:eastAsiaTheme="minorEastAsia"/>
        </w:rPr>
        <w:t xml:space="preserve">11) </w:t>
      </w:r>
      <m:oMath>
        <m:r>
          <w:rPr>
            <w:rFonts w:ascii="Cambria Math" w:eastAsiaTheme="minorEastAsia" w:hAnsi="Cambria Math"/>
            <w:sz w:val="24"/>
          </w:rPr>
          <m:t>5</m:t>
        </m:r>
        <m:rad>
          <m:radPr>
            <m:degHide m:val="1"/>
            <m:ctrlPr>
              <w:rPr>
                <w:rFonts w:ascii="Cambria Math" w:eastAsiaTheme="minorEastAsia" w:hAnsi="Cambria Math"/>
                <w:i/>
                <w:sz w:val="24"/>
              </w:rPr>
            </m:ctrlPr>
          </m:radPr>
          <m:deg/>
          <m:e>
            <m:sSup>
              <m:sSupPr>
                <m:ctrlPr>
                  <w:rPr>
                    <w:rFonts w:ascii="Cambria Math" w:eastAsiaTheme="minorEastAsia" w:hAnsi="Cambria Math"/>
                    <w:i/>
                    <w:sz w:val="24"/>
                  </w:rPr>
                </m:ctrlPr>
              </m:sSupPr>
              <m:e>
                <m:r>
                  <w:rPr>
                    <w:rFonts w:ascii="Cambria Math" w:eastAsiaTheme="minorEastAsia" w:hAnsi="Cambria Math"/>
                    <w:sz w:val="24"/>
                  </w:rPr>
                  <m:t>w</m:t>
                </m:r>
              </m:e>
              <m:sup>
                <m:r>
                  <w:rPr>
                    <w:rFonts w:ascii="Cambria Math" w:eastAsiaTheme="minorEastAsia" w:hAnsi="Cambria Math"/>
                    <w:sz w:val="24"/>
                  </w:rPr>
                  <m:t>7</m:t>
                </m:r>
              </m:sup>
            </m:sSup>
          </m:e>
        </m:rad>
      </m:oMath>
    </w:p>
    <w:p w:rsidR="00C32ACC" w:rsidRDefault="00C32ACC" w:rsidP="00E23627">
      <w:pPr>
        <w:rPr>
          <w:rFonts w:eastAsiaTheme="minorEastAsia"/>
          <w:sz w:val="24"/>
        </w:rPr>
      </w:pPr>
    </w:p>
    <w:p w:rsidR="00C32ACC" w:rsidRDefault="00C32ACC" w:rsidP="00E23627">
      <w:pPr>
        <w:rPr>
          <w:rFonts w:eastAsiaTheme="minorEastAsia"/>
        </w:rPr>
      </w:pPr>
      <w:r w:rsidRPr="00C32ACC">
        <w:rPr>
          <w:rFonts w:eastAsiaTheme="minorEastAsia"/>
        </w:rPr>
        <w:t>Rewrite each expression as a radical.</w:t>
      </w:r>
    </w:p>
    <w:p w:rsidR="00C32ACC" w:rsidRDefault="00C32ACC" w:rsidP="00E23627">
      <w:pPr>
        <w:rPr>
          <w:rFonts w:eastAsiaTheme="minorEastAsia"/>
          <w:sz w:val="24"/>
        </w:rPr>
      </w:pPr>
      <w:r>
        <w:rPr>
          <w:rFonts w:eastAsiaTheme="minorEastAsia"/>
        </w:rPr>
        <w:t xml:space="preserve">12) </w:t>
      </w:r>
      <m:oMath>
        <m:sSup>
          <m:sSupPr>
            <m:ctrlPr>
              <w:rPr>
                <w:rFonts w:ascii="Cambria Math" w:eastAsiaTheme="minorEastAsia" w:hAnsi="Cambria Math"/>
                <w:i/>
                <w:sz w:val="24"/>
              </w:rPr>
            </m:ctrlPr>
          </m:sSupPr>
          <m:e>
            <m:d>
              <m:dPr>
                <m:ctrlPr>
                  <w:rPr>
                    <w:rFonts w:ascii="Cambria Math" w:eastAsiaTheme="minorEastAsia" w:hAnsi="Cambria Math"/>
                    <w:i/>
                    <w:sz w:val="24"/>
                  </w:rPr>
                </m:ctrlPr>
              </m:dPr>
              <m:e>
                <m:r>
                  <w:rPr>
                    <w:rFonts w:ascii="Cambria Math" w:eastAsiaTheme="minorEastAsia" w:hAnsi="Cambria Math"/>
                    <w:sz w:val="24"/>
                  </w:rPr>
                  <m:t>3y</m:t>
                </m:r>
              </m:e>
            </m:d>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1</m:t>
                    </m:r>
                  </m:num>
                  <m:den>
                    <m:r>
                      <w:rPr>
                        <w:rFonts w:ascii="Cambria Math" w:eastAsiaTheme="minorEastAsia" w:hAnsi="Cambria Math"/>
                        <w:sz w:val="24"/>
                      </w:rPr>
                      <m:t>4</m:t>
                    </m:r>
                  </m:den>
                </m:f>
              </m:e>
            </m:box>
          </m:sup>
        </m:sSup>
      </m:oMath>
      <w:r>
        <w:rPr>
          <w:rFonts w:eastAsiaTheme="minorEastAsia"/>
          <w:sz w:val="24"/>
        </w:rPr>
        <w:tab/>
      </w:r>
      <w:r>
        <w:rPr>
          <w:rFonts w:eastAsiaTheme="minorEastAsia"/>
          <w:sz w:val="24"/>
        </w:rPr>
        <w:tab/>
      </w:r>
      <w:r>
        <w:rPr>
          <w:rFonts w:eastAsiaTheme="minorEastAsia"/>
          <w:sz w:val="24"/>
        </w:rPr>
        <w:tab/>
      </w:r>
      <w:r>
        <w:rPr>
          <w:rFonts w:eastAsiaTheme="minorEastAsia"/>
        </w:rPr>
        <w:t xml:space="preserve">13) </w:t>
      </w:r>
      <m:oMath>
        <m:r>
          <w:rPr>
            <w:rFonts w:ascii="Cambria Math" w:eastAsiaTheme="minorEastAsia" w:hAnsi="Cambria Math"/>
            <w:sz w:val="24"/>
          </w:rPr>
          <m:t>9</m:t>
        </m:r>
        <m:sSup>
          <m:sSupPr>
            <m:ctrlPr>
              <w:rPr>
                <w:rFonts w:ascii="Cambria Math" w:eastAsiaTheme="minorEastAsia" w:hAnsi="Cambria Math"/>
                <w:i/>
                <w:sz w:val="24"/>
              </w:rPr>
            </m:ctrlPr>
          </m:sSupPr>
          <m:e>
            <m:r>
              <w:rPr>
                <w:rFonts w:ascii="Cambria Math" w:eastAsiaTheme="minorEastAsia" w:hAnsi="Cambria Math"/>
                <w:sz w:val="24"/>
              </w:rPr>
              <m:t>t</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3</m:t>
                    </m:r>
                  </m:num>
                  <m:den>
                    <m:r>
                      <w:rPr>
                        <w:rFonts w:ascii="Cambria Math" w:eastAsiaTheme="minorEastAsia" w:hAnsi="Cambria Math"/>
                        <w:sz w:val="24"/>
                      </w:rPr>
                      <m:t>5</m:t>
                    </m:r>
                  </m:den>
                </m:f>
              </m:e>
            </m:box>
          </m:sup>
        </m:sSup>
      </m:oMath>
      <w:r>
        <w:rPr>
          <w:rFonts w:eastAsiaTheme="minorEastAsia"/>
          <w:sz w:val="24"/>
        </w:rPr>
        <w:tab/>
      </w:r>
      <w:r>
        <w:rPr>
          <w:rFonts w:eastAsiaTheme="minorEastAsia"/>
          <w:sz w:val="24"/>
        </w:rPr>
        <w:tab/>
      </w:r>
      <w:r>
        <w:rPr>
          <w:rFonts w:eastAsiaTheme="minorEastAsia"/>
          <w:sz w:val="24"/>
        </w:rPr>
        <w:tab/>
      </w:r>
      <w:r w:rsidRPr="00C32ACC">
        <w:rPr>
          <w:rFonts w:eastAsiaTheme="minorEastAsia"/>
        </w:rPr>
        <w:tab/>
        <w:t xml:space="preserve">14) </w:t>
      </w:r>
      <m:oMath>
        <m:sSup>
          <m:sSupPr>
            <m:ctrlPr>
              <w:rPr>
                <w:rFonts w:ascii="Cambria Math" w:eastAsiaTheme="minorEastAsia" w:hAnsi="Cambria Math"/>
                <w:i/>
                <w:sz w:val="24"/>
              </w:rPr>
            </m:ctrlPr>
          </m:sSupPr>
          <m:e>
            <m:r>
              <w:rPr>
                <w:rFonts w:ascii="Cambria Math" w:eastAsiaTheme="minorEastAsia" w:hAnsi="Cambria Math"/>
                <w:sz w:val="24"/>
              </w:rPr>
              <m:t>a</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4</m:t>
                    </m:r>
                  </m:num>
                  <m:den>
                    <m:r>
                      <w:rPr>
                        <w:rFonts w:ascii="Cambria Math" w:eastAsiaTheme="minorEastAsia" w:hAnsi="Cambria Math"/>
                        <w:sz w:val="24"/>
                      </w:rPr>
                      <m:t>3</m:t>
                    </m:r>
                  </m:den>
                </m:f>
              </m:e>
            </m:box>
          </m:sup>
        </m:sSup>
        <m:sSup>
          <m:sSupPr>
            <m:ctrlPr>
              <w:rPr>
                <w:rFonts w:ascii="Cambria Math" w:eastAsiaTheme="minorEastAsia" w:hAnsi="Cambria Math"/>
                <w:i/>
                <w:sz w:val="24"/>
              </w:rPr>
            </m:ctrlPr>
          </m:sSupPr>
          <m:e>
            <m:r>
              <w:rPr>
                <w:rFonts w:ascii="Cambria Math" w:eastAsiaTheme="minorEastAsia" w:hAnsi="Cambria Math"/>
                <w:sz w:val="24"/>
              </w:rPr>
              <m:t>b</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1</m:t>
                    </m:r>
                  </m:num>
                  <m:den>
                    <m:r>
                      <w:rPr>
                        <w:rFonts w:ascii="Cambria Math" w:eastAsiaTheme="minorEastAsia" w:hAnsi="Cambria Math"/>
                        <w:sz w:val="24"/>
                      </w:rPr>
                      <m:t>3</m:t>
                    </m:r>
                  </m:den>
                </m:f>
              </m:e>
            </m:box>
          </m:sup>
        </m:sSup>
        <m:sSup>
          <m:sSupPr>
            <m:ctrlPr>
              <w:rPr>
                <w:rFonts w:ascii="Cambria Math" w:eastAsiaTheme="minorEastAsia" w:hAnsi="Cambria Math"/>
                <w:i/>
                <w:sz w:val="24"/>
              </w:rPr>
            </m:ctrlPr>
          </m:sSupPr>
          <m:e>
            <m:r>
              <w:rPr>
                <w:rFonts w:ascii="Cambria Math" w:eastAsiaTheme="minorEastAsia" w:hAnsi="Cambria Math"/>
                <w:sz w:val="24"/>
              </w:rPr>
              <m:t>c</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2</m:t>
                    </m:r>
                  </m:num>
                  <m:den>
                    <m:r>
                      <w:rPr>
                        <w:rFonts w:ascii="Cambria Math" w:eastAsiaTheme="minorEastAsia" w:hAnsi="Cambria Math"/>
                        <w:sz w:val="24"/>
                      </w:rPr>
                      <m:t>3</m:t>
                    </m:r>
                  </m:den>
                </m:f>
              </m:e>
            </m:box>
          </m:sup>
        </m:sSup>
      </m:oMath>
    </w:p>
    <w:p w:rsidR="00C32ACC" w:rsidRDefault="00C32ACC" w:rsidP="00E23627">
      <w:pPr>
        <w:rPr>
          <w:rFonts w:eastAsiaTheme="minorEastAsia"/>
          <w:sz w:val="24"/>
        </w:rPr>
      </w:pPr>
    </w:p>
    <w:p w:rsidR="00C32ACC" w:rsidRDefault="00C32ACC" w:rsidP="00E23627">
      <w:pPr>
        <w:rPr>
          <w:rFonts w:eastAsiaTheme="minorEastAsia"/>
          <w:sz w:val="24"/>
        </w:rPr>
      </w:pPr>
    </w:p>
    <w:p w:rsidR="00C32ACC" w:rsidRDefault="00C32ACC" w:rsidP="00E23627">
      <w:pPr>
        <w:rPr>
          <w:rFonts w:eastAsiaTheme="minorEastAsia"/>
          <w:sz w:val="24"/>
        </w:rPr>
        <w:sectPr w:rsidR="00C32ACC" w:rsidSect="00C32ACC">
          <w:pgSz w:w="12240" w:h="15840"/>
          <w:pgMar w:top="900" w:right="1440" w:bottom="1440" w:left="1440" w:header="720" w:footer="720" w:gutter="0"/>
          <w:cols w:space="720"/>
          <w:docGrid w:linePitch="360"/>
        </w:sectPr>
      </w:pPr>
    </w:p>
    <w:p w:rsidR="00C32ACC" w:rsidRPr="00C32ACC" w:rsidRDefault="00C32ACC" w:rsidP="00C32ACC">
      <w:pPr>
        <w:ind w:left="360" w:hanging="360"/>
        <w:rPr>
          <w:rFonts w:eastAsiaTheme="minorEastAsia"/>
        </w:rPr>
      </w:pPr>
      <w:r w:rsidRPr="00C32ACC">
        <w:rPr>
          <w:rFonts w:eastAsiaTheme="minorEastAsia"/>
        </w:rPr>
        <w:t>15) Walter was using rational exponents to simplify a radical expression, but he made a mistake. Circle the step where his mistake is and correctly finish the problem from there.</w:t>
      </w:r>
    </w:p>
    <w:p w:rsidR="00C32ACC" w:rsidRPr="00C32ACC" w:rsidRDefault="00C32ACC" w:rsidP="00E23627">
      <w:pPr>
        <w:rPr>
          <w:rFonts w:eastAsiaTheme="minorEastAsia"/>
          <w:sz w:val="24"/>
        </w:rPr>
      </w:pPr>
      <w:r>
        <w:rPr>
          <w:rFonts w:eastAsiaTheme="minorEastAsia"/>
          <w:sz w:val="24"/>
        </w:rPr>
        <w:tab/>
        <w:t>Walter's work:</w:t>
      </w:r>
      <w:r>
        <w:rPr>
          <w:rFonts w:eastAsiaTheme="minorEastAsia"/>
          <w:sz w:val="24"/>
        </w:rPr>
        <w:tab/>
        <w:t xml:space="preserve">    </w:t>
      </w:r>
      <m:oMath>
        <m:rad>
          <m:radPr>
            <m:degHide m:val="1"/>
            <m:ctrlPr>
              <w:rPr>
                <w:rFonts w:ascii="Cambria Math" w:eastAsiaTheme="minorEastAsia" w:hAnsi="Cambria Math"/>
                <w:i/>
                <w:sz w:val="24"/>
              </w:rPr>
            </m:ctrlPr>
          </m:radPr>
          <m:deg/>
          <m:e>
            <m:r>
              <w:rPr>
                <w:rFonts w:ascii="Cambria Math" w:eastAsiaTheme="minorEastAsia" w:hAnsi="Cambria Math"/>
                <w:sz w:val="24"/>
              </w:rPr>
              <m:t>x</m:t>
            </m:r>
          </m:e>
        </m:rad>
        <m:r>
          <w:rPr>
            <w:rFonts w:ascii="Cambria Math" w:eastAsiaTheme="minorEastAsia" w:hAnsi="Cambria Math"/>
            <w:sz w:val="24"/>
          </w:rPr>
          <m:t>∙</m:t>
        </m:r>
        <m:rad>
          <m:radPr>
            <m:ctrlPr>
              <w:rPr>
                <w:rFonts w:ascii="Cambria Math" w:eastAsiaTheme="minorEastAsia" w:hAnsi="Cambria Math"/>
                <w:i/>
                <w:sz w:val="24"/>
              </w:rPr>
            </m:ctrlPr>
          </m:radPr>
          <m:deg>
            <m:r>
              <w:rPr>
                <w:rFonts w:ascii="Cambria Math" w:eastAsiaTheme="minorEastAsia" w:hAnsi="Cambria Math"/>
                <w:sz w:val="24"/>
              </w:rPr>
              <m:t>3</m:t>
            </m:r>
          </m:deg>
          <m:e>
            <m:r>
              <w:rPr>
                <w:rFonts w:ascii="Cambria Math" w:eastAsiaTheme="minorEastAsia" w:hAnsi="Cambria Math"/>
                <w:sz w:val="24"/>
              </w:rPr>
              <m:t>x</m:t>
            </m:r>
          </m:e>
        </m:rad>
      </m:oMath>
    </w:p>
    <w:p w:rsidR="00C32ACC" w:rsidRPr="00C3564E" w:rsidRDefault="00C32ACC" w:rsidP="00E23627">
      <w:pPr>
        <w:rPr>
          <w:rFonts w:eastAsiaTheme="minorEastAsia"/>
          <w:sz w:val="28"/>
        </w:rPr>
      </w:pPr>
      <w:r>
        <w:rPr>
          <w:rFonts w:eastAsiaTheme="minorEastAsia"/>
          <w:sz w:val="24"/>
        </w:rPr>
        <w:tab/>
      </w:r>
      <w:r>
        <w:rPr>
          <w:rFonts w:eastAsiaTheme="minorEastAsia"/>
          <w:sz w:val="24"/>
        </w:rPr>
        <w:tab/>
      </w:r>
      <w:r>
        <w:rPr>
          <w:rFonts w:eastAsiaTheme="minorEastAsia"/>
          <w:sz w:val="24"/>
        </w:rPr>
        <w:tab/>
        <w:t xml:space="preserve">    </w:t>
      </w:r>
      <m:oMath>
        <m:sSup>
          <m:sSupPr>
            <m:ctrlPr>
              <w:rPr>
                <w:rFonts w:ascii="Cambria Math" w:eastAsiaTheme="minorEastAsia" w:hAnsi="Cambria Math"/>
                <w:i/>
                <w:sz w:val="28"/>
              </w:rPr>
            </m:ctrlPr>
          </m:sSupPr>
          <m:e>
            <m:r>
              <w:rPr>
                <w:rFonts w:ascii="Cambria Math" w:eastAsiaTheme="minorEastAsia" w:hAnsi="Cambria Math"/>
                <w:sz w:val="28"/>
              </w:rPr>
              <m:t>x</m:t>
            </m:r>
          </m:e>
          <m:sup>
            <m:box>
              <m:boxPr>
                <m:ctrlPr>
                  <w:rPr>
                    <w:rFonts w:ascii="Cambria Math" w:eastAsiaTheme="minorEastAsia" w:hAnsi="Cambria Math"/>
                    <w:i/>
                    <w:sz w:val="28"/>
                  </w:rPr>
                </m:ctrlPr>
              </m:boxPr>
              <m:e>
                <m:argPr>
                  <m:argSz m:val="-1"/>
                </m:argPr>
                <m:f>
                  <m:fPr>
                    <m:ctrlPr>
                      <w:rPr>
                        <w:rFonts w:ascii="Cambria Math" w:eastAsiaTheme="minorEastAsia" w:hAnsi="Cambria Math"/>
                        <w:i/>
                        <w:sz w:val="28"/>
                      </w:rPr>
                    </m:ctrlPr>
                  </m:fPr>
                  <m:num>
                    <m:r>
                      <w:rPr>
                        <w:rFonts w:ascii="Cambria Math" w:eastAsiaTheme="minorEastAsia" w:hAnsi="Cambria Math"/>
                        <w:sz w:val="28"/>
                      </w:rPr>
                      <m:t>1</m:t>
                    </m:r>
                  </m:num>
                  <m:den>
                    <m:r>
                      <w:rPr>
                        <w:rFonts w:ascii="Cambria Math" w:eastAsiaTheme="minorEastAsia" w:hAnsi="Cambria Math"/>
                        <w:sz w:val="28"/>
                      </w:rPr>
                      <m:t>2</m:t>
                    </m:r>
                  </m:den>
                </m:f>
              </m:e>
            </m:box>
          </m:sup>
        </m:sSup>
        <m:r>
          <w:rPr>
            <w:rFonts w:ascii="Cambria Math" w:eastAsiaTheme="minorEastAsia" w:hAnsi="Cambria Math"/>
            <w:sz w:val="28"/>
          </w:rPr>
          <m:t>∙</m:t>
        </m:r>
        <m:sSup>
          <m:sSupPr>
            <m:ctrlPr>
              <w:rPr>
                <w:rFonts w:ascii="Cambria Math" w:eastAsiaTheme="minorEastAsia" w:hAnsi="Cambria Math"/>
                <w:i/>
                <w:sz w:val="28"/>
              </w:rPr>
            </m:ctrlPr>
          </m:sSupPr>
          <m:e>
            <m:r>
              <w:rPr>
                <w:rFonts w:ascii="Cambria Math" w:eastAsiaTheme="minorEastAsia" w:hAnsi="Cambria Math"/>
                <w:sz w:val="28"/>
              </w:rPr>
              <m:t>x</m:t>
            </m:r>
          </m:e>
          <m:sup>
            <m:box>
              <m:boxPr>
                <m:ctrlPr>
                  <w:rPr>
                    <w:rFonts w:ascii="Cambria Math" w:eastAsiaTheme="minorEastAsia" w:hAnsi="Cambria Math"/>
                    <w:i/>
                    <w:sz w:val="28"/>
                  </w:rPr>
                </m:ctrlPr>
              </m:boxPr>
              <m:e>
                <m:argPr>
                  <m:argSz m:val="-1"/>
                </m:argPr>
                <m:f>
                  <m:fPr>
                    <m:ctrlPr>
                      <w:rPr>
                        <w:rFonts w:ascii="Cambria Math" w:eastAsiaTheme="minorEastAsia" w:hAnsi="Cambria Math"/>
                        <w:i/>
                        <w:sz w:val="28"/>
                      </w:rPr>
                    </m:ctrlPr>
                  </m:fPr>
                  <m:num>
                    <m:r>
                      <w:rPr>
                        <w:rFonts w:ascii="Cambria Math" w:eastAsiaTheme="minorEastAsia" w:hAnsi="Cambria Math"/>
                        <w:sz w:val="28"/>
                      </w:rPr>
                      <m:t>1</m:t>
                    </m:r>
                  </m:num>
                  <m:den>
                    <m:r>
                      <w:rPr>
                        <w:rFonts w:ascii="Cambria Math" w:eastAsiaTheme="minorEastAsia" w:hAnsi="Cambria Math"/>
                        <w:sz w:val="28"/>
                      </w:rPr>
                      <m:t>3</m:t>
                    </m:r>
                  </m:den>
                </m:f>
              </m:e>
            </m:box>
          </m:sup>
        </m:sSup>
      </m:oMath>
      <w:r w:rsidRPr="00C3564E">
        <w:rPr>
          <w:rFonts w:eastAsiaTheme="minorEastAsia"/>
          <w:sz w:val="28"/>
        </w:rPr>
        <w:t xml:space="preserve"> </w:t>
      </w:r>
    </w:p>
    <w:p w:rsidR="00C32ACC" w:rsidRPr="00C3564E" w:rsidRDefault="00C32ACC" w:rsidP="00E23627">
      <w:pPr>
        <w:rPr>
          <w:rFonts w:eastAsiaTheme="minorEastAsia"/>
          <w:sz w:val="28"/>
        </w:rPr>
      </w:pPr>
      <w:r w:rsidRPr="00C3564E">
        <w:rPr>
          <w:rFonts w:eastAsiaTheme="minorEastAsia"/>
          <w:sz w:val="28"/>
        </w:rPr>
        <w:tab/>
      </w:r>
      <w:r w:rsidRPr="00C3564E">
        <w:rPr>
          <w:rFonts w:eastAsiaTheme="minorEastAsia"/>
          <w:sz w:val="28"/>
        </w:rPr>
        <w:tab/>
      </w:r>
      <w:r w:rsidRPr="00C3564E">
        <w:rPr>
          <w:rFonts w:eastAsiaTheme="minorEastAsia"/>
          <w:sz w:val="28"/>
        </w:rPr>
        <w:tab/>
        <w:t xml:space="preserve">      </w:t>
      </w:r>
      <m:oMath>
        <m:sSup>
          <m:sSupPr>
            <m:ctrlPr>
              <w:rPr>
                <w:rFonts w:ascii="Cambria Math" w:eastAsiaTheme="minorEastAsia" w:hAnsi="Cambria Math"/>
                <w:i/>
                <w:sz w:val="28"/>
              </w:rPr>
            </m:ctrlPr>
          </m:sSupPr>
          <m:e>
            <m:r>
              <w:rPr>
                <w:rFonts w:ascii="Cambria Math" w:eastAsiaTheme="minorEastAsia" w:hAnsi="Cambria Math"/>
                <w:sz w:val="28"/>
              </w:rPr>
              <m:t>x</m:t>
            </m:r>
          </m:e>
          <m:sup>
            <m:box>
              <m:boxPr>
                <m:ctrlPr>
                  <w:rPr>
                    <w:rFonts w:ascii="Cambria Math" w:eastAsiaTheme="minorEastAsia" w:hAnsi="Cambria Math"/>
                    <w:i/>
                    <w:sz w:val="28"/>
                  </w:rPr>
                </m:ctrlPr>
              </m:boxPr>
              <m:e>
                <m:argPr>
                  <m:argSz m:val="-1"/>
                </m:argPr>
                <m:f>
                  <m:fPr>
                    <m:ctrlPr>
                      <w:rPr>
                        <w:rFonts w:ascii="Cambria Math" w:eastAsiaTheme="minorEastAsia" w:hAnsi="Cambria Math"/>
                        <w:i/>
                        <w:sz w:val="28"/>
                      </w:rPr>
                    </m:ctrlPr>
                  </m:fPr>
                  <m:num>
                    <m:r>
                      <w:rPr>
                        <w:rFonts w:ascii="Cambria Math" w:eastAsiaTheme="minorEastAsia" w:hAnsi="Cambria Math"/>
                        <w:sz w:val="28"/>
                      </w:rPr>
                      <m:t>1</m:t>
                    </m:r>
                  </m:num>
                  <m:den>
                    <m:r>
                      <w:rPr>
                        <w:rFonts w:ascii="Cambria Math" w:eastAsiaTheme="minorEastAsia" w:hAnsi="Cambria Math"/>
                        <w:sz w:val="28"/>
                      </w:rPr>
                      <m:t>2</m:t>
                    </m:r>
                    <m:r>
                      <w:rPr>
                        <w:rFonts w:ascii="Cambria Math" w:eastAsiaTheme="minorEastAsia" w:hAnsi="Cambria Math"/>
                        <w:sz w:val="28"/>
                      </w:rPr>
                      <m:t xml:space="preserve"> </m:t>
                    </m:r>
                  </m:den>
                </m:f>
              </m:e>
            </m:box>
            <m:r>
              <w:rPr>
                <w:rFonts w:ascii="Cambria Math" w:eastAsiaTheme="minorEastAsia" w:hAnsi="Cambria Math"/>
                <w:sz w:val="28"/>
              </w:rPr>
              <m:t>+</m:t>
            </m:r>
            <m:r>
              <w:rPr>
                <w:rFonts w:ascii="Cambria Math" w:eastAsiaTheme="minorEastAsia" w:hAnsi="Cambria Math"/>
                <w:sz w:val="28"/>
              </w:rPr>
              <m:t xml:space="preserve"> </m:t>
            </m:r>
            <m:box>
              <m:boxPr>
                <m:ctrlPr>
                  <w:rPr>
                    <w:rFonts w:ascii="Cambria Math" w:eastAsiaTheme="minorEastAsia" w:hAnsi="Cambria Math"/>
                    <w:i/>
                    <w:sz w:val="28"/>
                  </w:rPr>
                </m:ctrlPr>
              </m:boxPr>
              <m:e>
                <m:argPr>
                  <m:argSz m:val="-1"/>
                </m:argPr>
                <m:f>
                  <m:fPr>
                    <m:ctrlPr>
                      <w:rPr>
                        <w:rFonts w:ascii="Cambria Math" w:eastAsiaTheme="minorEastAsia" w:hAnsi="Cambria Math"/>
                        <w:i/>
                        <w:sz w:val="28"/>
                      </w:rPr>
                    </m:ctrlPr>
                  </m:fPr>
                  <m:num>
                    <m:r>
                      <w:rPr>
                        <w:rFonts w:ascii="Cambria Math" w:eastAsiaTheme="minorEastAsia" w:hAnsi="Cambria Math"/>
                        <w:sz w:val="28"/>
                      </w:rPr>
                      <m:t>1</m:t>
                    </m:r>
                  </m:num>
                  <m:den>
                    <m:r>
                      <w:rPr>
                        <w:rFonts w:ascii="Cambria Math" w:eastAsiaTheme="minorEastAsia" w:hAnsi="Cambria Math"/>
                        <w:sz w:val="28"/>
                      </w:rPr>
                      <m:t>3</m:t>
                    </m:r>
                  </m:den>
                </m:f>
              </m:e>
            </m:box>
          </m:sup>
        </m:sSup>
      </m:oMath>
      <w:r w:rsidRPr="00C3564E">
        <w:rPr>
          <w:rFonts w:eastAsiaTheme="minorEastAsia"/>
          <w:sz w:val="28"/>
        </w:rPr>
        <w:t xml:space="preserve"> </w:t>
      </w:r>
    </w:p>
    <w:p w:rsidR="00C32ACC" w:rsidRPr="00C3564E" w:rsidRDefault="00C32ACC" w:rsidP="00E23627">
      <w:pPr>
        <w:rPr>
          <w:rFonts w:eastAsiaTheme="minorEastAsia"/>
          <w:sz w:val="28"/>
        </w:rPr>
      </w:pPr>
      <w:r w:rsidRPr="00C3564E">
        <w:rPr>
          <w:rFonts w:eastAsiaTheme="minorEastAsia"/>
          <w:sz w:val="28"/>
        </w:rPr>
        <w:tab/>
      </w:r>
      <w:r w:rsidRPr="00C3564E">
        <w:rPr>
          <w:rFonts w:eastAsiaTheme="minorEastAsia"/>
          <w:sz w:val="28"/>
        </w:rPr>
        <w:tab/>
      </w:r>
      <w:r w:rsidRPr="00C3564E">
        <w:rPr>
          <w:rFonts w:eastAsiaTheme="minorEastAsia"/>
          <w:sz w:val="28"/>
        </w:rPr>
        <w:tab/>
        <w:t xml:space="preserve">        </w:t>
      </w:r>
      <m:oMath>
        <m:sSup>
          <m:sSupPr>
            <m:ctrlPr>
              <w:rPr>
                <w:rFonts w:ascii="Cambria Math" w:eastAsiaTheme="minorEastAsia" w:hAnsi="Cambria Math"/>
                <w:i/>
                <w:sz w:val="28"/>
              </w:rPr>
            </m:ctrlPr>
          </m:sSupPr>
          <m:e>
            <m:r>
              <w:rPr>
                <w:rFonts w:ascii="Cambria Math" w:eastAsiaTheme="minorEastAsia" w:hAnsi="Cambria Math"/>
                <w:sz w:val="28"/>
              </w:rPr>
              <m:t>x</m:t>
            </m:r>
          </m:e>
          <m:sup>
            <m:box>
              <m:boxPr>
                <m:ctrlPr>
                  <w:rPr>
                    <w:rFonts w:ascii="Cambria Math" w:eastAsiaTheme="minorEastAsia" w:hAnsi="Cambria Math"/>
                    <w:i/>
                    <w:sz w:val="28"/>
                  </w:rPr>
                </m:ctrlPr>
              </m:boxPr>
              <m:e>
                <m:argPr>
                  <m:argSz m:val="-1"/>
                </m:argPr>
                <m:f>
                  <m:fPr>
                    <m:ctrlPr>
                      <w:rPr>
                        <w:rFonts w:ascii="Cambria Math" w:eastAsiaTheme="minorEastAsia" w:hAnsi="Cambria Math"/>
                        <w:i/>
                        <w:sz w:val="28"/>
                      </w:rPr>
                    </m:ctrlPr>
                  </m:fPr>
                  <m:num>
                    <m:r>
                      <w:rPr>
                        <w:rFonts w:ascii="Cambria Math" w:eastAsiaTheme="minorEastAsia" w:hAnsi="Cambria Math"/>
                        <w:sz w:val="28"/>
                      </w:rPr>
                      <m:t>1</m:t>
                    </m:r>
                  </m:num>
                  <m:den>
                    <m:r>
                      <w:rPr>
                        <w:rFonts w:ascii="Cambria Math" w:eastAsiaTheme="minorEastAsia" w:hAnsi="Cambria Math"/>
                        <w:sz w:val="28"/>
                      </w:rPr>
                      <m:t>5</m:t>
                    </m:r>
                  </m:den>
                </m:f>
              </m:e>
            </m:box>
          </m:sup>
        </m:sSup>
      </m:oMath>
    </w:p>
    <w:p w:rsidR="00C32ACC" w:rsidRPr="00C3564E" w:rsidRDefault="00C32ACC" w:rsidP="00E23627">
      <w:pPr>
        <w:rPr>
          <w:rFonts w:eastAsiaTheme="minorEastAsia"/>
          <w:sz w:val="28"/>
        </w:rPr>
      </w:pPr>
      <w:r w:rsidRPr="00C3564E">
        <w:rPr>
          <w:rFonts w:eastAsiaTheme="minorEastAsia"/>
          <w:sz w:val="28"/>
        </w:rPr>
        <w:tab/>
      </w:r>
      <w:r w:rsidRPr="00C3564E">
        <w:rPr>
          <w:rFonts w:eastAsiaTheme="minorEastAsia"/>
          <w:sz w:val="28"/>
        </w:rPr>
        <w:tab/>
      </w:r>
      <w:r w:rsidRPr="00C3564E">
        <w:rPr>
          <w:rFonts w:eastAsiaTheme="minorEastAsia"/>
          <w:sz w:val="28"/>
        </w:rPr>
        <w:tab/>
        <w:t xml:space="preserve">       </w:t>
      </w:r>
      <m:oMath>
        <m:rad>
          <m:radPr>
            <m:ctrlPr>
              <w:rPr>
                <w:rFonts w:ascii="Cambria Math" w:eastAsiaTheme="minorEastAsia" w:hAnsi="Cambria Math"/>
                <w:i/>
                <w:sz w:val="28"/>
              </w:rPr>
            </m:ctrlPr>
          </m:radPr>
          <m:deg>
            <m:r>
              <w:rPr>
                <w:rFonts w:ascii="Cambria Math" w:eastAsiaTheme="minorEastAsia" w:hAnsi="Cambria Math"/>
                <w:sz w:val="28"/>
              </w:rPr>
              <m:t>5</m:t>
            </m:r>
          </m:deg>
          <m:e>
            <m:r>
              <w:rPr>
                <w:rFonts w:ascii="Cambria Math" w:eastAsiaTheme="minorEastAsia" w:hAnsi="Cambria Math"/>
                <w:sz w:val="28"/>
              </w:rPr>
              <m:t>x</m:t>
            </m:r>
          </m:e>
        </m:rad>
      </m:oMath>
      <w:r w:rsidRPr="00C3564E">
        <w:rPr>
          <w:rFonts w:eastAsiaTheme="minorEastAsia"/>
          <w:sz w:val="28"/>
        </w:rPr>
        <w:t xml:space="preserve"> </w:t>
      </w:r>
    </w:p>
    <w:p w:rsidR="00C32ACC" w:rsidRDefault="00C32ACC" w:rsidP="00E23627">
      <w:pPr>
        <w:rPr>
          <w:rFonts w:eastAsiaTheme="minorEastAsia"/>
          <w:sz w:val="24"/>
        </w:rPr>
      </w:pPr>
    </w:p>
    <w:p w:rsidR="00C32ACC" w:rsidRDefault="00C32ACC" w:rsidP="00E23627">
      <w:pPr>
        <w:rPr>
          <w:rFonts w:eastAsiaTheme="minorEastAsia"/>
          <w:sz w:val="24"/>
        </w:rPr>
      </w:pPr>
    </w:p>
    <w:p w:rsidR="00C32ACC" w:rsidRDefault="00C32ACC" w:rsidP="00E23627">
      <w:pPr>
        <w:rPr>
          <w:rFonts w:eastAsiaTheme="minorEastAsia"/>
          <w:sz w:val="24"/>
        </w:rPr>
      </w:pPr>
    </w:p>
    <w:p w:rsidR="00C32ACC" w:rsidRDefault="00C32ACC" w:rsidP="00E23627">
      <w:pPr>
        <w:rPr>
          <w:rFonts w:eastAsiaTheme="minorEastAsia"/>
          <w:sz w:val="24"/>
        </w:rPr>
      </w:pPr>
    </w:p>
    <w:p w:rsidR="00C32ACC" w:rsidRDefault="00C32ACC" w:rsidP="00E23627">
      <w:pPr>
        <w:rPr>
          <w:rFonts w:eastAsiaTheme="minorEastAsia"/>
          <w:sz w:val="24"/>
        </w:rPr>
      </w:pPr>
    </w:p>
    <w:p w:rsidR="00C32ACC" w:rsidRPr="00C32ACC" w:rsidRDefault="00C32ACC" w:rsidP="00C32ACC">
      <w:pPr>
        <w:ind w:left="270" w:hanging="270"/>
        <w:rPr>
          <w:rFonts w:eastAsiaTheme="minorEastAsia"/>
        </w:rPr>
      </w:pPr>
      <w:r w:rsidRPr="00C32ACC">
        <w:rPr>
          <w:rFonts w:eastAsiaTheme="minorEastAsia"/>
        </w:rPr>
        <w:t xml:space="preserve">16) </w:t>
      </w:r>
      <w:proofErr w:type="spellStart"/>
      <w:r w:rsidRPr="00C32ACC">
        <w:rPr>
          <w:rFonts w:eastAsiaTheme="minorEastAsia"/>
        </w:rPr>
        <w:t>Kyrstin</w:t>
      </w:r>
      <w:proofErr w:type="spellEnd"/>
      <w:r w:rsidRPr="00C32ACC">
        <w:rPr>
          <w:rFonts w:eastAsiaTheme="minorEastAsia"/>
        </w:rPr>
        <w:t xml:space="preserve"> was using rational exponents to simplify a radical expression, but she made a mistake. Circle the step where her mistake is and correctly finish the problem from there.</w:t>
      </w:r>
    </w:p>
    <w:p w:rsidR="00C32ACC" w:rsidRDefault="00C32ACC" w:rsidP="00C32ACC">
      <w:pPr>
        <w:rPr>
          <w:rFonts w:eastAsiaTheme="minorEastAsia"/>
          <w:sz w:val="24"/>
        </w:rPr>
      </w:pPr>
      <w:r>
        <w:rPr>
          <w:rFonts w:eastAsiaTheme="minorEastAsia"/>
          <w:sz w:val="24"/>
        </w:rPr>
        <w:tab/>
      </w:r>
      <w:proofErr w:type="spellStart"/>
      <w:r>
        <w:rPr>
          <w:rFonts w:eastAsiaTheme="minorEastAsia"/>
          <w:sz w:val="24"/>
        </w:rPr>
        <w:t>Kyrstin's</w:t>
      </w:r>
      <w:proofErr w:type="spellEnd"/>
      <w:r>
        <w:rPr>
          <w:rFonts w:eastAsiaTheme="minorEastAsia"/>
          <w:sz w:val="24"/>
        </w:rPr>
        <w:t xml:space="preserve"> work:    </w:t>
      </w:r>
      <m:oMath>
        <m:rad>
          <m:radPr>
            <m:ctrlPr>
              <w:rPr>
                <w:rFonts w:ascii="Cambria Math" w:eastAsiaTheme="minorEastAsia" w:hAnsi="Cambria Math"/>
                <w:i/>
                <w:sz w:val="28"/>
              </w:rPr>
            </m:ctrlPr>
          </m:radPr>
          <m:deg>
            <m:r>
              <w:rPr>
                <w:rFonts w:ascii="Cambria Math" w:hAnsi="Cambria Math"/>
                <w:sz w:val="28"/>
              </w:rPr>
              <m:t>3</m:t>
            </m:r>
          </m:deg>
          <m:e>
            <m:rad>
              <m:radPr>
                <m:ctrlPr>
                  <w:rPr>
                    <w:rFonts w:ascii="Cambria Math" w:eastAsiaTheme="minorEastAsia" w:hAnsi="Cambria Math"/>
                    <w:i/>
                    <w:sz w:val="28"/>
                  </w:rPr>
                </m:ctrlPr>
              </m:radPr>
              <m:deg>
                <m:r>
                  <w:rPr>
                    <w:rFonts w:ascii="Cambria Math" w:eastAsiaTheme="minorEastAsia" w:hAnsi="Cambria Math"/>
                    <w:sz w:val="28"/>
                  </w:rPr>
                  <m:t>4</m:t>
                </m:r>
              </m:deg>
              <m:e>
                <m:sSup>
                  <m:sSupPr>
                    <m:ctrlPr>
                      <w:rPr>
                        <w:rFonts w:ascii="Cambria Math" w:eastAsiaTheme="minorEastAsia" w:hAnsi="Cambria Math"/>
                        <w:i/>
                        <w:sz w:val="28"/>
                      </w:rPr>
                    </m:ctrlPr>
                  </m:sSupPr>
                  <m:e>
                    <m:r>
                      <w:rPr>
                        <w:rFonts w:ascii="Cambria Math" w:eastAsiaTheme="minorEastAsia" w:hAnsi="Cambria Math"/>
                        <w:sz w:val="28"/>
                      </w:rPr>
                      <m:t>x</m:t>
                    </m:r>
                  </m:e>
                  <m:sup>
                    <m:r>
                      <w:rPr>
                        <w:rFonts w:ascii="Cambria Math" w:eastAsiaTheme="minorEastAsia" w:hAnsi="Cambria Math"/>
                        <w:sz w:val="28"/>
                      </w:rPr>
                      <m:t>2</m:t>
                    </m:r>
                  </m:sup>
                </m:sSup>
              </m:e>
            </m:rad>
          </m:e>
        </m:rad>
      </m:oMath>
    </w:p>
    <w:p w:rsidR="00C32ACC" w:rsidRDefault="00C32ACC" w:rsidP="00C32ACC">
      <w:pPr>
        <w:rPr>
          <w:rFonts w:eastAsiaTheme="minorEastAsia"/>
          <w:sz w:val="24"/>
        </w:rPr>
      </w:pPr>
      <w:r>
        <w:rPr>
          <w:rFonts w:eastAsiaTheme="minorEastAsia"/>
          <w:sz w:val="24"/>
        </w:rPr>
        <w:tab/>
      </w:r>
      <w:r>
        <w:rPr>
          <w:rFonts w:eastAsiaTheme="minorEastAsia"/>
          <w:sz w:val="24"/>
        </w:rPr>
        <w:tab/>
      </w:r>
      <w:r>
        <w:rPr>
          <w:rFonts w:eastAsiaTheme="minorEastAsia"/>
          <w:sz w:val="24"/>
        </w:rPr>
        <w:tab/>
        <w:t xml:space="preserve">     </w:t>
      </w:r>
      <m:oMath>
        <m:rad>
          <m:radPr>
            <m:ctrlPr>
              <w:rPr>
                <w:rFonts w:ascii="Cambria Math" w:eastAsiaTheme="minorEastAsia" w:hAnsi="Cambria Math"/>
                <w:i/>
                <w:sz w:val="24"/>
              </w:rPr>
            </m:ctrlPr>
          </m:radPr>
          <m:deg>
            <m:r>
              <w:rPr>
                <w:rFonts w:ascii="Cambria Math" w:hAnsi="Cambria Math"/>
                <w:sz w:val="24"/>
              </w:rPr>
              <m:t>3</m:t>
            </m:r>
          </m:deg>
          <m:e>
            <m:sSup>
              <m:sSupPr>
                <m:ctrlPr>
                  <w:rPr>
                    <w:rFonts w:ascii="Cambria Math" w:eastAsiaTheme="minorEastAsia" w:hAnsi="Cambria Math"/>
                    <w:i/>
                    <w:sz w:val="24"/>
                  </w:rPr>
                </m:ctrlPr>
              </m:sSupPr>
              <m:e>
                <m:r>
                  <w:rPr>
                    <w:rFonts w:ascii="Cambria Math" w:eastAsiaTheme="minorEastAsia" w:hAnsi="Cambria Math"/>
                    <w:sz w:val="24"/>
                  </w:rPr>
                  <m:t>x</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2</m:t>
                        </m:r>
                      </m:num>
                      <m:den>
                        <m:r>
                          <w:rPr>
                            <w:rFonts w:ascii="Cambria Math" w:eastAsiaTheme="minorEastAsia" w:hAnsi="Cambria Math"/>
                            <w:sz w:val="24"/>
                          </w:rPr>
                          <m:t>4</m:t>
                        </m:r>
                      </m:den>
                    </m:f>
                  </m:e>
                </m:box>
              </m:sup>
            </m:sSup>
          </m:e>
        </m:rad>
      </m:oMath>
    </w:p>
    <w:p w:rsidR="00C32ACC" w:rsidRDefault="00C32ACC" w:rsidP="00E23627">
      <w:pPr>
        <w:rPr>
          <w:rFonts w:eastAsiaTheme="minorEastAsia"/>
          <w:sz w:val="24"/>
        </w:rPr>
      </w:pPr>
      <w:r>
        <w:rPr>
          <w:rFonts w:eastAsiaTheme="minorEastAsia"/>
          <w:sz w:val="24"/>
        </w:rPr>
        <w:tab/>
      </w:r>
      <w:r>
        <w:rPr>
          <w:rFonts w:eastAsiaTheme="minorEastAsia"/>
          <w:sz w:val="24"/>
        </w:rPr>
        <w:tab/>
      </w:r>
      <w:r>
        <w:rPr>
          <w:rFonts w:eastAsiaTheme="minorEastAsia"/>
          <w:sz w:val="24"/>
        </w:rPr>
        <w:tab/>
        <w:t xml:space="preserve">      </w:t>
      </w:r>
      <m:oMath>
        <m:rad>
          <m:radPr>
            <m:ctrlPr>
              <w:rPr>
                <w:rFonts w:ascii="Cambria Math" w:eastAsiaTheme="minorEastAsia" w:hAnsi="Cambria Math"/>
                <w:i/>
                <w:sz w:val="24"/>
              </w:rPr>
            </m:ctrlPr>
          </m:radPr>
          <m:deg>
            <m:r>
              <w:rPr>
                <w:rFonts w:ascii="Cambria Math" w:hAnsi="Cambria Math"/>
                <w:sz w:val="24"/>
              </w:rPr>
              <m:t>3</m:t>
            </m:r>
          </m:deg>
          <m:e>
            <m:sSup>
              <m:sSupPr>
                <m:ctrlPr>
                  <w:rPr>
                    <w:rFonts w:ascii="Cambria Math" w:eastAsiaTheme="minorEastAsia" w:hAnsi="Cambria Math"/>
                    <w:i/>
                    <w:sz w:val="24"/>
                  </w:rPr>
                </m:ctrlPr>
              </m:sSupPr>
              <m:e>
                <m:r>
                  <w:rPr>
                    <w:rFonts w:ascii="Cambria Math" w:eastAsiaTheme="minorEastAsia" w:hAnsi="Cambria Math"/>
                    <w:sz w:val="24"/>
                  </w:rPr>
                  <m:t>x</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1</m:t>
                        </m:r>
                      </m:num>
                      <m:den>
                        <m:r>
                          <w:rPr>
                            <w:rFonts w:ascii="Cambria Math" w:eastAsiaTheme="minorEastAsia" w:hAnsi="Cambria Math"/>
                            <w:sz w:val="24"/>
                          </w:rPr>
                          <m:t>2</m:t>
                        </m:r>
                      </m:den>
                    </m:f>
                  </m:e>
                </m:box>
              </m:sup>
            </m:sSup>
          </m:e>
        </m:rad>
      </m:oMath>
    </w:p>
    <w:p w:rsidR="00C32ACC" w:rsidRDefault="00C32ACC" w:rsidP="00E23627">
      <w:pPr>
        <w:rPr>
          <w:rFonts w:eastAsiaTheme="minorEastAsia"/>
          <w:sz w:val="24"/>
        </w:rPr>
      </w:pPr>
      <w:r>
        <w:rPr>
          <w:rFonts w:eastAsiaTheme="minorEastAsia"/>
          <w:sz w:val="24"/>
        </w:rPr>
        <w:tab/>
      </w:r>
      <w:r>
        <w:rPr>
          <w:rFonts w:eastAsiaTheme="minorEastAsia"/>
          <w:sz w:val="24"/>
        </w:rPr>
        <w:tab/>
      </w:r>
      <w:r>
        <w:rPr>
          <w:rFonts w:eastAsiaTheme="minorEastAsia"/>
          <w:sz w:val="24"/>
        </w:rPr>
        <w:tab/>
        <w:t xml:space="preserve">       </w:t>
      </w:r>
      <m:oMath>
        <m:sSup>
          <m:sSupPr>
            <m:ctrlPr>
              <w:rPr>
                <w:rFonts w:ascii="Cambria Math" w:eastAsiaTheme="minorEastAsia" w:hAnsi="Cambria Math"/>
                <w:i/>
                <w:sz w:val="24"/>
              </w:rPr>
            </m:ctrlPr>
          </m:sSupPr>
          <m:e>
            <m:d>
              <m:dPr>
                <m:ctrlPr>
                  <w:rPr>
                    <w:rFonts w:ascii="Cambria Math" w:eastAsiaTheme="minorEastAsia" w:hAnsi="Cambria Math"/>
                    <w:i/>
                    <w:sz w:val="24"/>
                  </w:rPr>
                </m:ctrlPr>
              </m:dPr>
              <m:e>
                <m:sSup>
                  <m:sSupPr>
                    <m:ctrlPr>
                      <w:rPr>
                        <w:rFonts w:ascii="Cambria Math" w:eastAsiaTheme="minorEastAsia" w:hAnsi="Cambria Math"/>
                        <w:i/>
                        <w:sz w:val="24"/>
                      </w:rPr>
                    </m:ctrlPr>
                  </m:sSupPr>
                  <m:e>
                    <m:r>
                      <w:rPr>
                        <w:rFonts w:ascii="Cambria Math" w:eastAsiaTheme="minorEastAsia" w:hAnsi="Cambria Math"/>
                        <w:sz w:val="24"/>
                      </w:rPr>
                      <m:t>x</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1</m:t>
                            </m:r>
                          </m:num>
                          <m:den>
                            <m:r>
                              <w:rPr>
                                <w:rFonts w:ascii="Cambria Math" w:eastAsiaTheme="minorEastAsia" w:hAnsi="Cambria Math"/>
                                <w:sz w:val="24"/>
                              </w:rPr>
                              <m:t>2</m:t>
                            </m:r>
                          </m:den>
                        </m:f>
                      </m:e>
                    </m:box>
                  </m:sup>
                </m:sSup>
              </m:e>
            </m:d>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1</m:t>
                    </m:r>
                  </m:num>
                  <m:den>
                    <m:r>
                      <w:rPr>
                        <w:rFonts w:ascii="Cambria Math" w:eastAsiaTheme="minorEastAsia" w:hAnsi="Cambria Math"/>
                        <w:sz w:val="24"/>
                      </w:rPr>
                      <m:t>3</m:t>
                    </m:r>
                  </m:den>
                </m:f>
              </m:e>
            </m:box>
          </m:sup>
        </m:sSup>
      </m:oMath>
    </w:p>
    <w:p w:rsidR="00C32ACC" w:rsidRDefault="00C32ACC" w:rsidP="00E23627">
      <w:pPr>
        <w:rPr>
          <w:rFonts w:eastAsiaTheme="minorEastAsia"/>
          <w:sz w:val="24"/>
        </w:rPr>
      </w:pPr>
      <w:r>
        <w:rPr>
          <w:rFonts w:eastAsiaTheme="minorEastAsia"/>
          <w:sz w:val="24"/>
        </w:rPr>
        <w:tab/>
      </w:r>
      <w:r>
        <w:rPr>
          <w:rFonts w:eastAsiaTheme="minorEastAsia"/>
          <w:sz w:val="24"/>
        </w:rPr>
        <w:tab/>
      </w:r>
      <w:r>
        <w:rPr>
          <w:rFonts w:eastAsiaTheme="minorEastAsia"/>
          <w:sz w:val="24"/>
        </w:rPr>
        <w:tab/>
        <w:t xml:space="preserve">      </w:t>
      </w:r>
      <m:oMath>
        <m:sSup>
          <m:sSupPr>
            <m:ctrlPr>
              <w:rPr>
                <w:rFonts w:ascii="Cambria Math" w:eastAsiaTheme="minorEastAsia" w:hAnsi="Cambria Math"/>
                <w:i/>
                <w:sz w:val="24"/>
              </w:rPr>
            </m:ctrlPr>
          </m:sSupPr>
          <m:e>
            <m:r>
              <w:rPr>
                <w:rFonts w:ascii="Cambria Math" w:eastAsiaTheme="minorEastAsia" w:hAnsi="Cambria Math"/>
                <w:sz w:val="24"/>
              </w:rPr>
              <m:t>x</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1</m:t>
                    </m:r>
                  </m:num>
                  <m:den>
                    <m:r>
                      <w:rPr>
                        <w:rFonts w:ascii="Cambria Math" w:eastAsiaTheme="minorEastAsia" w:hAnsi="Cambria Math"/>
                        <w:sz w:val="24"/>
                      </w:rPr>
                      <m:t>2</m:t>
                    </m:r>
                  </m:den>
                </m:f>
                <m:r>
                  <w:rPr>
                    <w:rFonts w:ascii="Cambria Math" w:eastAsiaTheme="minorEastAsia" w:hAnsi="Cambria Math"/>
                    <w:sz w:val="24"/>
                  </w:rPr>
                  <m:t xml:space="preserve"> </m:t>
                </m:r>
              </m:e>
            </m:box>
            <m:r>
              <w:rPr>
                <w:rFonts w:ascii="Cambria Math" w:eastAsiaTheme="minorEastAsia" w:hAnsi="Cambria Math"/>
                <w:sz w:val="24"/>
              </w:rPr>
              <m:t>+</m:t>
            </m:r>
            <m:r>
              <w:rPr>
                <w:rFonts w:ascii="Cambria Math" w:eastAsiaTheme="minorEastAsia" w:hAnsi="Cambria Math"/>
                <w:sz w:val="24"/>
              </w:rPr>
              <m:t xml:space="preserve"> </m:t>
            </m:r>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1</m:t>
                    </m:r>
                  </m:num>
                  <m:den>
                    <m:r>
                      <w:rPr>
                        <w:rFonts w:ascii="Cambria Math" w:eastAsiaTheme="minorEastAsia" w:hAnsi="Cambria Math"/>
                        <w:sz w:val="24"/>
                      </w:rPr>
                      <m:t>3</m:t>
                    </m:r>
                  </m:den>
                </m:f>
              </m:e>
            </m:box>
          </m:sup>
        </m:sSup>
      </m:oMath>
    </w:p>
    <w:p w:rsidR="00C32ACC" w:rsidRDefault="00C32ACC" w:rsidP="00E23627">
      <w:pPr>
        <w:rPr>
          <w:rFonts w:eastAsiaTheme="minorEastAsia"/>
          <w:sz w:val="24"/>
        </w:rPr>
      </w:pPr>
      <w:r>
        <w:rPr>
          <w:rFonts w:eastAsiaTheme="minorEastAsia"/>
          <w:sz w:val="24"/>
        </w:rPr>
        <w:tab/>
      </w:r>
      <w:r>
        <w:rPr>
          <w:rFonts w:eastAsiaTheme="minorEastAsia"/>
          <w:sz w:val="24"/>
        </w:rPr>
        <w:tab/>
      </w:r>
      <w:r>
        <w:rPr>
          <w:rFonts w:eastAsiaTheme="minorEastAsia"/>
          <w:sz w:val="24"/>
        </w:rPr>
        <w:tab/>
        <w:t xml:space="preserve">      </w:t>
      </w:r>
      <m:oMath>
        <m:sSup>
          <m:sSupPr>
            <m:ctrlPr>
              <w:rPr>
                <w:rFonts w:ascii="Cambria Math" w:eastAsiaTheme="minorEastAsia" w:hAnsi="Cambria Math"/>
                <w:i/>
                <w:sz w:val="24"/>
              </w:rPr>
            </m:ctrlPr>
          </m:sSupPr>
          <m:e>
            <m:r>
              <w:rPr>
                <w:rFonts w:ascii="Cambria Math" w:eastAsiaTheme="minorEastAsia" w:hAnsi="Cambria Math"/>
                <w:sz w:val="24"/>
              </w:rPr>
              <m:t>x</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3</m:t>
                    </m:r>
                  </m:num>
                  <m:den>
                    <m:r>
                      <w:rPr>
                        <w:rFonts w:ascii="Cambria Math" w:eastAsiaTheme="minorEastAsia" w:hAnsi="Cambria Math"/>
                        <w:sz w:val="24"/>
                      </w:rPr>
                      <m:t>6</m:t>
                    </m:r>
                  </m:den>
                </m:f>
              </m:e>
            </m:box>
            <m:r>
              <w:rPr>
                <w:rFonts w:ascii="Cambria Math" w:eastAsiaTheme="minorEastAsia" w:hAnsi="Cambria Math"/>
                <w:sz w:val="24"/>
              </w:rPr>
              <m:t>+</m:t>
            </m:r>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2</m:t>
                    </m:r>
                  </m:num>
                  <m:den>
                    <m:r>
                      <w:rPr>
                        <w:rFonts w:ascii="Cambria Math" w:eastAsiaTheme="minorEastAsia" w:hAnsi="Cambria Math"/>
                        <w:sz w:val="24"/>
                      </w:rPr>
                      <m:t>6</m:t>
                    </m:r>
                  </m:den>
                </m:f>
              </m:e>
            </m:box>
          </m:sup>
        </m:sSup>
      </m:oMath>
    </w:p>
    <w:p w:rsidR="00C32ACC" w:rsidRDefault="00C32ACC" w:rsidP="00E23627">
      <w:pPr>
        <w:rPr>
          <w:rFonts w:eastAsiaTheme="minorEastAsia"/>
          <w:sz w:val="24"/>
        </w:rPr>
      </w:pPr>
      <w:r>
        <w:rPr>
          <w:rFonts w:eastAsiaTheme="minorEastAsia"/>
          <w:sz w:val="24"/>
        </w:rPr>
        <w:tab/>
      </w:r>
      <w:r>
        <w:rPr>
          <w:rFonts w:eastAsiaTheme="minorEastAsia"/>
          <w:sz w:val="24"/>
        </w:rPr>
        <w:tab/>
      </w:r>
      <w:r>
        <w:rPr>
          <w:rFonts w:eastAsiaTheme="minorEastAsia"/>
          <w:sz w:val="24"/>
        </w:rPr>
        <w:tab/>
        <w:t xml:space="preserve">       </w:t>
      </w:r>
      <m:oMath>
        <m:sSup>
          <m:sSupPr>
            <m:ctrlPr>
              <w:rPr>
                <w:rFonts w:ascii="Cambria Math" w:eastAsiaTheme="minorEastAsia" w:hAnsi="Cambria Math"/>
                <w:i/>
                <w:sz w:val="24"/>
              </w:rPr>
            </m:ctrlPr>
          </m:sSupPr>
          <m:e>
            <m:r>
              <w:rPr>
                <w:rFonts w:ascii="Cambria Math" w:eastAsiaTheme="minorEastAsia" w:hAnsi="Cambria Math"/>
                <w:sz w:val="24"/>
              </w:rPr>
              <m:t>x</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5</m:t>
                    </m:r>
                  </m:num>
                  <m:den>
                    <m:r>
                      <w:rPr>
                        <w:rFonts w:ascii="Cambria Math" w:eastAsiaTheme="minorEastAsia" w:hAnsi="Cambria Math"/>
                        <w:sz w:val="24"/>
                      </w:rPr>
                      <m:t>6</m:t>
                    </m:r>
                  </m:den>
                </m:f>
              </m:e>
            </m:box>
          </m:sup>
        </m:sSup>
      </m:oMath>
    </w:p>
    <w:p w:rsidR="00C32ACC" w:rsidRDefault="00C32ACC" w:rsidP="00E23627">
      <w:pPr>
        <w:rPr>
          <w:rFonts w:eastAsiaTheme="minorEastAsia"/>
          <w:sz w:val="24"/>
        </w:rPr>
        <w:sectPr w:rsidR="00C32ACC" w:rsidSect="00C32ACC">
          <w:type w:val="continuous"/>
          <w:pgSz w:w="12240" w:h="15840"/>
          <w:pgMar w:top="900" w:right="1440" w:bottom="1440" w:left="1440" w:header="720" w:footer="720" w:gutter="0"/>
          <w:cols w:num="2" w:space="720"/>
          <w:docGrid w:linePitch="360"/>
        </w:sectPr>
      </w:pPr>
      <w:r>
        <w:rPr>
          <w:rFonts w:eastAsiaTheme="minorEastAsia"/>
          <w:sz w:val="24"/>
        </w:rPr>
        <w:tab/>
      </w:r>
      <w:r>
        <w:rPr>
          <w:rFonts w:eastAsiaTheme="minorEastAsia"/>
          <w:sz w:val="24"/>
        </w:rPr>
        <w:tab/>
      </w:r>
      <w:r>
        <w:rPr>
          <w:rFonts w:eastAsiaTheme="minorEastAsia"/>
          <w:sz w:val="24"/>
        </w:rPr>
        <w:tab/>
        <w:t xml:space="preserve">      </w:t>
      </w:r>
      <m:oMath>
        <m:rad>
          <m:radPr>
            <m:ctrlPr>
              <w:rPr>
                <w:rFonts w:ascii="Cambria Math" w:eastAsiaTheme="minorEastAsia" w:hAnsi="Cambria Math"/>
                <w:i/>
                <w:sz w:val="24"/>
              </w:rPr>
            </m:ctrlPr>
          </m:radPr>
          <m:deg>
            <m:r>
              <w:rPr>
                <w:rFonts w:ascii="Cambria Math" w:eastAsiaTheme="minorEastAsia" w:hAnsi="Cambria Math"/>
                <w:sz w:val="24"/>
              </w:rPr>
              <m:t>6</m:t>
            </m:r>
          </m:deg>
          <m:e>
            <m:sSup>
              <m:sSupPr>
                <m:ctrlPr>
                  <w:rPr>
                    <w:rFonts w:ascii="Cambria Math" w:eastAsiaTheme="minorEastAsia" w:hAnsi="Cambria Math"/>
                    <w:i/>
                    <w:sz w:val="24"/>
                  </w:rPr>
                </m:ctrlPr>
              </m:sSupPr>
              <m:e>
                <m:r>
                  <w:rPr>
                    <w:rFonts w:ascii="Cambria Math" w:eastAsiaTheme="minorEastAsia" w:hAnsi="Cambria Math"/>
                    <w:sz w:val="24"/>
                  </w:rPr>
                  <m:t>x</m:t>
                </m:r>
              </m:e>
              <m:sup>
                <m:r>
                  <w:rPr>
                    <w:rFonts w:ascii="Cambria Math" w:eastAsiaTheme="minorEastAsia" w:hAnsi="Cambria Math"/>
                    <w:sz w:val="24"/>
                  </w:rPr>
                  <m:t>5</m:t>
                </m:r>
              </m:sup>
            </m:sSup>
          </m:e>
        </m:rad>
      </m:oMath>
    </w:p>
    <w:p w:rsidR="00C32ACC" w:rsidRPr="00C32ACC" w:rsidRDefault="00C32ACC" w:rsidP="00E23627">
      <w:pPr>
        <w:rPr>
          <w:rFonts w:eastAsiaTheme="minorEastAsia"/>
          <w:sz w:val="12"/>
        </w:rPr>
      </w:pPr>
    </w:p>
    <w:p w:rsidR="00C32ACC" w:rsidRDefault="00C32ACC" w:rsidP="00E23627">
      <w:pPr>
        <w:rPr>
          <w:rFonts w:eastAsiaTheme="minorEastAsia"/>
          <w:sz w:val="24"/>
        </w:rPr>
      </w:pPr>
      <w:r>
        <w:rPr>
          <w:rFonts w:eastAsiaTheme="minorEastAsia"/>
          <w:sz w:val="24"/>
        </w:rPr>
        <w:t xml:space="preserve">17) Simplify </w:t>
      </w:r>
      <m:oMath>
        <m:sSup>
          <m:sSupPr>
            <m:ctrlPr>
              <w:rPr>
                <w:rFonts w:ascii="Cambria Math" w:eastAsiaTheme="minorEastAsia" w:hAnsi="Cambria Math"/>
                <w:i/>
                <w:sz w:val="24"/>
              </w:rPr>
            </m:ctrlPr>
          </m:sSupPr>
          <m:e>
            <m:r>
              <w:rPr>
                <w:rFonts w:ascii="Cambria Math" w:eastAsiaTheme="minorEastAsia" w:hAnsi="Cambria Math"/>
                <w:sz w:val="24"/>
              </w:rPr>
              <m:t>64</m:t>
            </m:r>
          </m:e>
          <m:sup>
            <m:box>
              <m:boxPr>
                <m:ctrlPr>
                  <w:rPr>
                    <w:rFonts w:ascii="Cambria Math" w:eastAsiaTheme="minorEastAsia" w:hAnsi="Cambria Math"/>
                    <w:i/>
                    <w:sz w:val="24"/>
                  </w:rPr>
                </m:ctrlPr>
              </m:boxPr>
              <m:e>
                <m:argPr>
                  <m:argSz m:val="-1"/>
                </m:argPr>
                <m:f>
                  <m:fPr>
                    <m:ctrlPr>
                      <w:rPr>
                        <w:rFonts w:ascii="Cambria Math" w:eastAsiaTheme="minorEastAsia" w:hAnsi="Cambria Math"/>
                        <w:i/>
                        <w:sz w:val="24"/>
                      </w:rPr>
                    </m:ctrlPr>
                  </m:fPr>
                  <m:num>
                    <m:r>
                      <w:rPr>
                        <w:rFonts w:ascii="Cambria Math" w:eastAsiaTheme="minorEastAsia" w:hAnsi="Cambria Math"/>
                        <w:sz w:val="24"/>
                      </w:rPr>
                      <m:t>2</m:t>
                    </m:r>
                  </m:num>
                  <m:den>
                    <m:r>
                      <w:rPr>
                        <w:rFonts w:ascii="Cambria Math" w:eastAsiaTheme="minorEastAsia" w:hAnsi="Cambria Math"/>
                        <w:sz w:val="24"/>
                      </w:rPr>
                      <m:t>3</m:t>
                    </m:r>
                  </m:den>
                </m:f>
              </m:e>
            </m:box>
          </m:sup>
        </m:sSup>
      </m:oMath>
      <w:r>
        <w:rPr>
          <w:rFonts w:eastAsiaTheme="minorEastAsia"/>
          <w:sz w:val="24"/>
        </w:rPr>
        <w:t>.</w:t>
      </w:r>
      <w:r>
        <w:rPr>
          <w:rFonts w:eastAsiaTheme="minorEastAsia"/>
          <w:sz w:val="24"/>
        </w:rPr>
        <w:tab/>
      </w:r>
      <w:r>
        <w:rPr>
          <w:rFonts w:eastAsiaTheme="minorEastAsia"/>
          <w:sz w:val="24"/>
        </w:rPr>
        <w:tab/>
      </w:r>
      <w:r>
        <w:rPr>
          <w:rFonts w:eastAsiaTheme="minorEastAsia"/>
          <w:sz w:val="24"/>
        </w:rPr>
        <w:tab/>
      </w:r>
      <w:r>
        <w:rPr>
          <w:rFonts w:eastAsiaTheme="minorEastAsia"/>
          <w:sz w:val="24"/>
        </w:rPr>
        <w:tab/>
        <w:t xml:space="preserve">18) Use rational exponents to simplify </w:t>
      </w:r>
      <m:oMath>
        <m:rad>
          <m:radPr>
            <m:ctrlPr>
              <w:rPr>
                <w:rFonts w:ascii="Cambria Math" w:eastAsiaTheme="minorEastAsia" w:hAnsi="Cambria Math"/>
                <w:i/>
                <w:sz w:val="24"/>
              </w:rPr>
            </m:ctrlPr>
          </m:radPr>
          <m:deg>
            <m:r>
              <w:rPr>
                <w:rFonts w:ascii="Cambria Math" w:eastAsiaTheme="minorEastAsia" w:hAnsi="Cambria Math"/>
                <w:sz w:val="24"/>
              </w:rPr>
              <m:t>5</m:t>
            </m:r>
          </m:deg>
          <m:e>
            <m:r>
              <w:rPr>
                <w:rFonts w:ascii="Cambria Math" w:eastAsiaTheme="minorEastAsia" w:hAnsi="Cambria Math"/>
                <w:sz w:val="24"/>
              </w:rPr>
              <m:t>j</m:t>
            </m:r>
          </m:e>
        </m:rad>
        <m:r>
          <w:rPr>
            <w:rFonts w:ascii="Cambria Math" w:eastAsiaTheme="minorEastAsia" w:hAnsi="Cambria Math"/>
            <w:sz w:val="24"/>
          </w:rPr>
          <m:t>∙</m:t>
        </m:r>
        <m:rad>
          <m:radPr>
            <m:degHide m:val="1"/>
            <m:ctrlPr>
              <w:rPr>
                <w:rFonts w:ascii="Cambria Math" w:eastAsiaTheme="minorEastAsia" w:hAnsi="Cambria Math"/>
                <w:i/>
                <w:sz w:val="24"/>
              </w:rPr>
            </m:ctrlPr>
          </m:radPr>
          <m:deg/>
          <m:e>
            <m:r>
              <w:rPr>
                <w:rFonts w:ascii="Cambria Math" w:eastAsiaTheme="minorEastAsia" w:hAnsi="Cambria Math"/>
                <w:sz w:val="24"/>
              </w:rPr>
              <m:t>j</m:t>
            </m:r>
          </m:e>
        </m:rad>
      </m:oMath>
    </w:p>
    <w:p w:rsidR="00C32ACC" w:rsidRDefault="00C32ACC" w:rsidP="00E23627">
      <w:pPr>
        <w:rPr>
          <w:rFonts w:eastAsiaTheme="minorEastAsia"/>
          <w:sz w:val="24"/>
        </w:rPr>
      </w:pPr>
    </w:p>
    <w:p w:rsidR="00C32ACC" w:rsidRPr="00C32ACC" w:rsidRDefault="00C32ACC" w:rsidP="00E23627">
      <w:pPr>
        <w:rPr>
          <w:rFonts w:eastAsiaTheme="minorEastAsia"/>
        </w:rPr>
      </w:pPr>
    </w:p>
    <w:p w:rsidR="00C32ACC" w:rsidRPr="00C32ACC" w:rsidRDefault="00C32ACC" w:rsidP="00E23627">
      <w:pPr>
        <w:pBdr>
          <w:bottom w:val="single" w:sz="12" w:space="1" w:color="auto"/>
        </w:pBdr>
        <w:rPr>
          <w:rFonts w:eastAsiaTheme="minorEastAsia"/>
        </w:rPr>
      </w:pPr>
    </w:p>
    <w:p w:rsidR="00C32ACC" w:rsidRPr="00C32ACC" w:rsidRDefault="00C32ACC" w:rsidP="00E23627">
      <w:pPr>
        <w:rPr>
          <w:rFonts w:eastAsiaTheme="minorEastAsia"/>
        </w:rPr>
      </w:pPr>
      <w:r w:rsidRPr="00C32ACC">
        <w:rPr>
          <w:rFonts w:eastAsiaTheme="minorEastAsia"/>
        </w:rPr>
        <w:t xml:space="preserve">19) Consider the piecewise function </w:t>
      </w:r>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 xml:space="preserve">  </m:t>
            </m:r>
            <m:eqArr>
              <m:eqArrPr>
                <m:ctrlPr>
                  <w:rPr>
                    <w:rFonts w:ascii="Cambria Math" w:eastAsiaTheme="minorEastAsia" w:hAnsi="Cambria Math"/>
                    <w:i/>
                  </w:rPr>
                </m:ctrlPr>
              </m:eqArrPr>
              <m:e>
                <m:r>
                  <w:rPr>
                    <w:rFonts w:ascii="Cambria Math" w:eastAsiaTheme="minorEastAsia" w:hAnsi="Cambria Math"/>
                  </w:rPr>
                  <m:t xml:space="preserve">3x+2    ,  x&lt;-2            </m:t>
                </m:r>
              </m:e>
              <m:e>
                <m:r>
                  <w:rPr>
                    <w:rFonts w:ascii="Cambria Math" w:eastAsiaTheme="minorEastAsia" w:hAnsi="Cambria Math"/>
                  </w:rPr>
                  <m:t>-4     , -2≤x&lt;3</m:t>
                </m:r>
              </m:e>
              <m:e>
                <m:r>
                  <w:rPr>
                    <w:rFonts w:ascii="Cambria Math" w:eastAsiaTheme="minorEastAsia" w:hAnsi="Cambria Math"/>
                  </w:rPr>
                  <m:t xml:space="preserve">5-x     ,  x≥3              </m:t>
                </m:r>
              </m:e>
            </m:eqArr>
          </m:e>
        </m:d>
      </m:oMath>
    </w:p>
    <w:p w:rsidR="00C32ACC" w:rsidRPr="00C32ACC" w:rsidRDefault="00C32ACC" w:rsidP="00C32ACC">
      <w:pPr>
        <w:ind w:left="720" w:firstLine="720"/>
        <w:rPr>
          <w:rFonts w:eastAsiaTheme="minorEastAsia"/>
        </w:rPr>
      </w:pPr>
      <m:oMathPara>
        <m:oMathParaPr>
          <m:jc m:val="left"/>
        </m:oMathParaPr>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2</m:t>
              </m:r>
            </m:e>
          </m:d>
          <m:r>
            <w:rPr>
              <w:rFonts w:ascii="Cambria Math" w:eastAsiaTheme="minorEastAsia" w:hAnsi="Cambria Math"/>
            </w:rPr>
            <m:t>=_____                          h</m:t>
          </m:r>
          <m:d>
            <m:dPr>
              <m:ctrlPr>
                <w:rPr>
                  <w:rFonts w:ascii="Cambria Math" w:eastAsiaTheme="minorEastAsia" w:hAnsi="Cambria Math"/>
                  <w:i/>
                </w:rPr>
              </m:ctrlPr>
            </m:dPr>
            <m:e>
              <m:r>
                <w:rPr>
                  <w:rFonts w:ascii="Cambria Math" w:eastAsiaTheme="minorEastAsia" w:hAnsi="Cambria Math"/>
                </w:rPr>
                <m:t>-10</m:t>
              </m:r>
            </m:e>
          </m:d>
          <m:r>
            <w:rPr>
              <w:rFonts w:ascii="Cambria Math" w:eastAsiaTheme="minorEastAsia" w:hAnsi="Cambria Math"/>
            </w:rPr>
            <m:t>=_____                       h</m:t>
          </m:r>
          <m:d>
            <m:dPr>
              <m:ctrlPr>
                <w:rPr>
                  <w:rFonts w:ascii="Cambria Math" w:eastAsiaTheme="minorEastAsia" w:hAnsi="Cambria Math"/>
                  <w:i/>
                </w:rPr>
              </m:ctrlPr>
            </m:dPr>
            <m:e>
              <m:r>
                <w:rPr>
                  <w:rFonts w:ascii="Cambria Math" w:eastAsiaTheme="minorEastAsia" w:hAnsi="Cambria Math"/>
                </w:rPr>
                <m:t>3</m:t>
              </m:r>
            </m:e>
          </m:d>
          <m:r>
            <w:rPr>
              <w:rFonts w:ascii="Cambria Math" w:eastAsiaTheme="minorEastAsia" w:hAnsi="Cambria Math"/>
            </w:rPr>
            <m:t>=_____</m:t>
          </m:r>
        </m:oMath>
      </m:oMathPara>
    </w:p>
    <w:p w:rsidR="00C32ACC" w:rsidRDefault="00C32ACC" w:rsidP="00C32ACC">
      <w:pPr>
        <w:rPr>
          <w:rFonts w:eastAsiaTheme="minorEastAsia"/>
        </w:rPr>
      </w:pPr>
      <w:r w:rsidRPr="00C32ACC">
        <w:rPr>
          <w:rFonts w:eastAsiaTheme="minorEastAsia"/>
          <w:noProof/>
          <w:sz w:val="24"/>
        </w:rPr>
        <w:lastRenderedPageBreak/>
        <mc:AlternateContent>
          <mc:Choice Requires="wpg">
            <w:drawing>
              <wp:anchor distT="0" distB="0" distL="114300" distR="114300" simplePos="0" relativeHeight="251666432" behindDoc="0" locked="0" layoutInCell="1" allowOverlap="1" wp14:anchorId="27DFC2AF" wp14:editId="4E3C6A1F">
                <wp:simplePos x="0" y="0"/>
                <wp:positionH relativeFrom="column">
                  <wp:posOffset>2876550</wp:posOffset>
                </wp:positionH>
                <wp:positionV relativeFrom="paragraph">
                  <wp:posOffset>-412750</wp:posOffset>
                </wp:positionV>
                <wp:extent cx="2800350" cy="2780747"/>
                <wp:effectExtent l="38100" t="38100" r="38100" b="38735"/>
                <wp:wrapNone/>
                <wp:docPr id="6" name="Group 67"/>
                <wp:cNvGraphicFramePr/>
                <a:graphic xmlns:a="http://schemas.openxmlformats.org/drawingml/2006/main">
                  <a:graphicData uri="http://schemas.microsoft.com/office/word/2010/wordprocessingGroup">
                    <wpg:wgp>
                      <wpg:cNvGrpSpPr/>
                      <wpg:grpSpPr>
                        <a:xfrm>
                          <a:off x="0" y="0"/>
                          <a:ext cx="2800350" cy="2780747"/>
                          <a:chOff x="0" y="0"/>
                          <a:chExt cx="3938955" cy="4911621"/>
                        </a:xfrm>
                      </wpg:grpSpPr>
                      <wpg:grpSp>
                        <wpg:cNvPr id="7" name="Group 7"/>
                        <wpg:cNvGrpSpPr/>
                        <wpg:grpSpPr>
                          <a:xfrm>
                            <a:off x="164943" y="184932"/>
                            <a:ext cx="3545032" cy="4557889"/>
                            <a:chOff x="164942" y="184932"/>
                            <a:chExt cx="7526219" cy="4557889"/>
                          </a:xfrm>
                        </wpg:grpSpPr>
                        <wps:wsp>
                          <wps:cNvPr id="8" name="Rectangle 8"/>
                          <wps:cNvSpPr/>
                          <wps:spPr>
                            <a:xfrm>
                              <a:off x="164946" y="184932"/>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Rectangle 9"/>
                          <wps:cNvSpPr/>
                          <wps:spPr>
                            <a:xfrm>
                              <a:off x="164945" y="353744"/>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 name="Rectangle 10"/>
                          <wps:cNvSpPr/>
                          <wps:spPr>
                            <a:xfrm>
                              <a:off x="164946" y="522556"/>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Rectangle 11"/>
                          <wps:cNvSpPr/>
                          <wps:spPr>
                            <a:xfrm>
                              <a:off x="164945" y="691368"/>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 name="Rectangle 12"/>
                          <wps:cNvSpPr/>
                          <wps:spPr>
                            <a:xfrm>
                              <a:off x="164946" y="860180"/>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 name="Rectangle 13"/>
                          <wps:cNvSpPr/>
                          <wps:spPr>
                            <a:xfrm>
                              <a:off x="164945" y="1028992"/>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 name="Rectangle 14"/>
                          <wps:cNvSpPr/>
                          <wps:spPr>
                            <a:xfrm>
                              <a:off x="164945" y="1197797"/>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 name="Rectangle 15"/>
                          <wps:cNvSpPr/>
                          <wps:spPr>
                            <a:xfrm>
                              <a:off x="164944" y="1366609"/>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Rectangle 16"/>
                          <wps:cNvSpPr/>
                          <wps:spPr>
                            <a:xfrm>
                              <a:off x="164945" y="1535421"/>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 name="Rectangle 17"/>
                          <wps:cNvSpPr/>
                          <wps:spPr>
                            <a:xfrm>
                              <a:off x="164944" y="1704233"/>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 name="Rectangle 18"/>
                          <wps:cNvSpPr/>
                          <wps:spPr>
                            <a:xfrm>
                              <a:off x="164945" y="1873045"/>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 name="Rectangle 19"/>
                          <wps:cNvSpPr/>
                          <wps:spPr>
                            <a:xfrm>
                              <a:off x="164944" y="2041857"/>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 name="Rectangle 20"/>
                          <wps:cNvSpPr/>
                          <wps:spPr>
                            <a:xfrm>
                              <a:off x="164946" y="2210662"/>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 name="Rectangle 21"/>
                          <wps:cNvSpPr/>
                          <wps:spPr>
                            <a:xfrm>
                              <a:off x="164945" y="2379474"/>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 name="Rectangle 22"/>
                          <wps:cNvSpPr/>
                          <wps:spPr>
                            <a:xfrm>
                              <a:off x="164946" y="2548286"/>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Rectangle 23"/>
                          <wps:cNvSpPr/>
                          <wps:spPr>
                            <a:xfrm>
                              <a:off x="164945" y="2717098"/>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 name="Rectangle 24"/>
                          <wps:cNvSpPr/>
                          <wps:spPr>
                            <a:xfrm>
                              <a:off x="164946" y="2885910"/>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Rectangle 25"/>
                          <wps:cNvSpPr/>
                          <wps:spPr>
                            <a:xfrm>
                              <a:off x="164945" y="3054722"/>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Rectangle 26"/>
                          <wps:cNvSpPr/>
                          <wps:spPr>
                            <a:xfrm>
                              <a:off x="164945" y="3223527"/>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Rectangle 27"/>
                          <wps:cNvSpPr/>
                          <wps:spPr>
                            <a:xfrm>
                              <a:off x="164944" y="3392339"/>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 name="Rectangle 28"/>
                          <wps:cNvSpPr/>
                          <wps:spPr>
                            <a:xfrm>
                              <a:off x="164945" y="3561151"/>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 name="Rectangle 29"/>
                          <wps:cNvSpPr/>
                          <wps:spPr>
                            <a:xfrm>
                              <a:off x="164944" y="3729963"/>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 name="Rectangle 30"/>
                          <wps:cNvSpPr/>
                          <wps:spPr>
                            <a:xfrm>
                              <a:off x="164945" y="3898775"/>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 name="Rectangle 31"/>
                          <wps:cNvSpPr/>
                          <wps:spPr>
                            <a:xfrm>
                              <a:off x="164944" y="4067587"/>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2" name="Rectangle 192"/>
                          <wps:cNvSpPr/>
                          <wps:spPr>
                            <a:xfrm>
                              <a:off x="164942" y="4236385"/>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3" name="Rectangle 193"/>
                          <wps:cNvSpPr/>
                          <wps:spPr>
                            <a:xfrm>
                              <a:off x="164943" y="4405197"/>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4" name="Rectangle 194"/>
                          <wps:cNvSpPr/>
                          <wps:spPr>
                            <a:xfrm>
                              <a:off x="164942" y="4574009"/>
                              <a:ext cx="7526215"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195" name="Group 195"/>
                        <wpg:cNvGrpSpPr/>
                        <wpg:grpSpPr>
                          <a:xfrm>
                            <a:off x="164944" y="184930"/>
                            <a:ext cx="3545031" cy="4557887"/>
                            <a:chOff x="164944" y="184930"/>
                            <a:chExt cx="3545031" cy="4557887"/>
                          </a:xfrm>
                        </wpg:grpSpPr>
                        <wps:wsp>
                          <wps:cNvPr id="196" name="Rectangle 196"/>
                          <wps:cNvSpPr/>
                          <wps:spPr>
                            <a:xfrm rot="16200000">
                              <a:off x="-2029593" y="2379467"/>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7" name="Rectangle 197"/>
                          <wps:cNvSpPr/>
                          <wps:spPr>
                            <a:xfrm rot="16200000">
                              <a:off x="-1860781"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8" name="Rectangle 198"/>
                          <wps:cNvSpPr/>
                          <wps:spPr>
                            <a:xfrm rot="16200000">
                              <a:off x="-1691969" y="2379467"/>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9" name="Rectangle 199"/>
                          <wps:cNvSpPr/>
                          <wps:spPr>
                            <a:xfrm rot="16200000">
                              <a:off x="-1523157"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0" name="Rectangle 200"/>
                          <wps:cNvSpPr/>
                          <wps:spPr>
                            <a:xfrm rot="16200000">
                              <a:off x="-1354345" y="2379467"/>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1" name="Rectangle 201"/>
                          <wps:cNvSpPr/>
                          <wps:spPr>
                            <a:xfrm rot="16200000">
                              <a:off x="-1185533"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2" name="Rectangle 202"/>
                          <wps:cNvSpPr/>
                          <wps:spPr>
                            <a:xfrm rot="16200000">
                              <a:off x="-1016728"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3" name="Rectangle 203"/>
                          <wps:cNvSpPr/>
                          <wps:spPr>
                            <a:xfrm rot="16200000">
                              <a:off x="-847916"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4" name="Rectangle 204"/>
                          <wps:cNvSpPr/>
                          <wps:spPr>
                            <a:xfrm rot="16200000">
                              <a:off x="-679104"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5" name="Rectangle 205"/>
                          <wps:cNvSpPr/>
                          <wps:spPr>
                            <a:xfrm rot="16200000">
                              <a:off x="-510292"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6" name="Rectangle 206"/>
                          <wps:cNvSpPr/>
                          <wps:spPr>
                            <a:xfrm rot="16200000">
                              <a:off x="-341480"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7" name="Rectangle 207"/>
                          <wps:cNvSpPr/>
                          <wps:spPr>
                            <a:xfrm rot="16200000">
                              <a:off x="-172668"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8" name="Rectangle 208"/>
                          <wps:cNvSpPr/>
                          <wps:spPr>
                            <a:xfrm rot="16200000">
                              <a:off x="-3863" y="2379467"/>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9" name="Rectangle 209"/>
                          <wps:cNvSpPr/>
                          <wps:spPr>
                            <a:xfrm rot="16200000">
                              <a:off x="164949"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0" name="Rectangle 210"/>
                          <wps:cNvSpPr/>
                          <wps:spPr>
                            <a:xfrm rot="16200000">
                              <a:off x="333761" y="2379467"/>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1" name="Rectangle 211"/>
                          <wps:cNvSpPr/>
                          <wps:spPr>
                            <a:xfrm rot="16200000">
                              <a:off x="502573"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2" name="Rectangle 212"/>
                          <wps:cNvSpPr/>
                          <wps:spPr>
                            <a:xfrm rot="16200000">
                              <a:off x="671385" y="2379467"/>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3" name="Rectangle 213"/>
                          <wps:cNvSpPr/>
                          <wps:spPr>
                            <a:xfrm rot="16200000">
                              <a:off x="840197"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4" name="Rectangle 214"/>
                          <wps:cNvSpPr/>
                          <wps:spPr>
                            <a:xfrm rot="16200000">
                              <a:off x="1009002"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5" name="Rectangle 215"/>
                          <wps:cNvSpPr/>
                          <wps:spPr>
                            <a:xfrm rot="16200000">
                              <a:off x="1177814"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6" name="Rectangle 216"/>
                          <wps:cNvSpPr/>
                          <wps:spPr>
                            <a:xfrm rot="16200000">
                              <a:off x="1346626" y="2379468"/>
                              <a:ext cx="4557886" cy="168812"/>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218" name="Straight Connector 218"/>
                        <wps:cNvCnPr/>
                        <wps:spPr>
                          <a:xfrm>
                            <a:off x="0" y="2717098"/>
                            <a:ext cx="3938955" cy="0"/>
                          </a:xfrm>
                          <a:prstGeom prst="line">
                            <a:avLst/>
                          </a:prstGeom>
                          <a:ln w="28575">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19" name="Straight Connector 219"/>
                        <wps:cNvCnPr/>
                        <wps:spPr>
                          <a:xfrm flipH="1" flipV="1">
                            <a:off x="1854186" y="0"/>
                            <a:ext cx="1753" cy="4911621"/>
                          </a:xfrm>
                          <a:prstGeom prst="line">
                            <a:avLst/>
                          </a:prstGeom>
                          <a:ln w="28575">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166A9FA" id="Group 67" o:spid="_x0000_s1026" style="position:absolute;margin-left:226.5pt;margin-top:-32.5pt;width:220.5pt;height:218.95pt;z-index:251666432;mso-width-relative:margin;mso-height-relative:margin" coordsize="39389,49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">
                <v:group id="Group 7" o:spid="_x0000_s1027" style="position:absolute;left:1649;top:1849;width:35450;height:45579" coordorigin="1649,1849" coordsize="75262,455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rect id="Rectangle 8" o:spid="_x0000_s1028" style="position:absolute;left:1649;top:1849;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Fmz78A&#10;AADaAAAADwAAAGRycy9kb3ducmV2LnhtbERPTYvCMBC9C/6HMII3TbsHV6ppEUVW15NV8Do0Y1tt&#10;JqVJtfvvN4eFPT7e9zobTCNe1LnasoJ4HoEgLqyuuVRwvexnSxDOI2tsLJOCH3KQpePRGhNt33ym&#10;V+5LEULYJaig8r5NpHRFRQbd3LbEgbvbzqAPsCul7vAdwk0jP6JoIQ3WHBoqbGlbUfHMe6PgdqTv&#10;uD1d+np3XvZX+/i08ddJqelk2KxAeBr8v/jPfdAKwtZwJdwAmf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cWbPvwAAANoAAAAPAAAAAAAAAAAAAAAAAJgCAABkcnMvZG93bnJl&#10;di54bWxQSwUGAAAAAAQABAD1AAAAhAMAAAAA&#10;" filled="f" strokecolor="#5a5a5a [2109]" strokeweight="1pt"/>
                  <v:rect id="Rectangle 9" o:spid="_x0000_s1029" style="position:absolute;left:1649;top:3537;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3DVMMA&#10;AADaAAAADwAAAGRycy9kb3ducmV2LnhtbESPS4vCQBCE74L/YWjBm5lkDz6yjiIu4uvkA7w2md4k&#10;u5mekJlo/PfOwoLHoqq+oubLzlTiTo0rLStIohgEcWZ1ybmC62UzmoJwHlljZZkUPMnBctHvzTHV&#10;9sEnup99LgKEXYoKCu/rVEqXFWTQRbYmDt63bQz6IJtc6gYfAW4q+RHHY2mw5LBQYE3rgrLfc2sU&#10;3PZ0SOrjpS2/TtP2an8mNtkelRoOutUnCE+df4f/2zutYAZ/V8IN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3DVMMAAADaAAAADwAAAAAAAAAAAAAAAACYAgAAZHJzL2Rv&#10;d25yZXYueG1sUEsFBgAAAAAEAAQA9QAAAIgDAAAAAA==&#10;" filled="f" strokecolor="#5a5a5a [2109]" strokeweight="1pt"/>
                  <v:rect id="Rectangle 10" o:spid="_x0000_s1030" style="position:absolute;left:1649;top:5225;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gOKsQA&#10;AADbAAAADwAAAGRycy9kb3ducmV2LnhtbESPzW7CQAyE75V4h5WRuJVNeqAosCAEQoVy4kfiamVN&#10;Esh6o+wG0revD5V6szXjmc/zZe9q9aQ2VJ4NpOMEFHHubcWFgct5+z4FFSKyxdozGfihAMvF4G2O&#10;mfUvPtLzFAslIRwyNFDG2GRah7wkh2HsG2LRbr51GGVtC21bfEm4q/VHkky0w4qlocSG1iXlj1Pn&#10;DFz39J02h3NXbY7T7uLvnz79OhgzGvarGahIffw3/13vrOALvfwiA+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IDirEAAAA2wAAAA8AAAAAAAAAAAAAAAAAmAIAAGRycy9k&#10;b3ducmV2LnhtbFBLBQYAAAAABAAEAPUAAACJAwAAAAA=&#10;" filled="f" strokecolor="#5a5a5a [2109]" strokeweight="1pt"/>
                  <v:rect id="Rectangle 11" o:spid="_x0000_s1031" style="position:absolute;left:1649;top:6913;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SrscAA&#10;AADbAAAADwAAAGRycy9kb3ducmV2LnhtbERPS4vCMBC+L/gfwgje1rR7UKlNRZRld/XkA7wOzdhW&#10;m0lpUu3+eyMI3ubje0666E0tbtS6yrKCeByBIM6trrhQcDx8f85AOI+ssbZMCv7JwSIbfKSYaHvn&#10;Hd32vhAhhF2CCkrvm0RKl5dk0I1tQxy4s20N+gDbQuoW7yHc1PIriibSYMWhocSGViXl131nFJz+&#10;aBM320NXrXez7mgvUxv/bJUaDfvlHISn3r/FL/evDvNjeP4SDpD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sSrscAAAADbAAAADwAAAAAAAAAAAAAAAACYAgAAZHJzL2Rvd25y&#10;ZXYueG1sUEsFBgAAAAAEAAQA9QAAAIUDAAAAAA==&#10;" filled="f" strokecolor="#5a5a5a [2109]" strokeweight="1pt"/>
                  <v:rect id="Rectangle 12" o:spid="_x0000_s1032" style="position:absolute;left:1649;top:8601;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Y1xsEA&#10;AADbAAAADwAAAGRycy9kb3ducmV2LnhtbERPS4vCMBC+L/gfwgje1rQeVGpTEUV015MP8Do0Y1tt&#10;JqVJtfvvN8LC3ubje0667E0tntS6yrKCeByBIM6trrhQcDlvP+cgnEfWWFsmBT/kYJkNPlJMtH3x&#10;kZ4nX4gQwi5BBaX3TSKly0sy6Ma2IQ7czbYGfYBtIXWLrxBuajmJoqk0WHFoKLGhdUn549QZBdcv&#10;+o6bw7mrNsd5d7H3mY13B6VGw361AOGp9//iP/deh/kTeP8SDpDZ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WNcbBAAAA2wAAAA8AAAAAAAAAAAAAAAAAmAIAAGRycy9kb3du&#10;cmV2LnhtbFBLBQYAAAAABAAEAPUAAACGAwAAAAA=&#10;" filled="f" strokecolor="#5a5a5a [2109]" strokeweight="1pt"/>
                  <v:rect id="Rectangle 13" o:spid="_x0000_s1033" style="position:absolute;left:1649;top:10289;width:75262;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qQXcIA&#10;AADbAAAADwAAAGRycy9kb3ducmV2LnhtbERPS2vCQBC+F/wPywi91U1asCG6SlFKHzlpAl6H7JjE&#10;ZmdDdmPSf+8WCt7m43vOejuZVlypd41lBfEiAkFcWt1wpaDI358SEM4ja2wtk4JfcrDdzB7WmGo7&#10;8oGuR1+JEMIuRQW1910qpStrMugWtiMO3Nn2Bn2AfSV1j2MIN618jqKlNNhwaKixo11N5c9xMApO&#10;X/Qdd1k+NPtDMhT28mrjj0ypx/n0tgLhafJ38b/7U4f5L/D3SzhAb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WpBdwgAAANsAAAAPAAAAAAAAAAAAAAAAAJgCAABkcnMvZG93&#10;bnJldi54bWxQSwUGAAAAAAQABAD1AAAAhwMAAAAA&#10;" filled="f" strokecolor="#5a5a5a [2109]" strokeweight="1pt"/>
                  <v:rect id="Rectangle 14" o:spid="_x0000_s1034" style="position:absolute;left:1649;top:11977;width:75262;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MIKcIA&#10;AADbAAAADwAAAGRycy9kb3ducmV2LnhtbERPS2vCQBC+F/wPywi91U1KsSG6SlFKHzlpAl6H7JjE&#10;ZmdDdmPSf+8WCt7m43vOejuZVlypd41lBfEiAkFcWt1wpaDI358SEM4ja2wtk4JfcrDdzB7WmGo7&#10;8oGuR1+JEMIuRQW1910qpStrMugWtiMO3Nn2Bn2AfSV1j2MIN618jqKlNNhwaKixo11N5c9xMApO&#10;X/Qdd1k+NPtDMhT28mrjj0ypx/n0tgLhafJ38b/7U4f5L/D3SzhAb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swgpwgAAANsAAAAPAAAAAAAAAAAAAAAAAJgCAABkcnMvZG93&#10;bnJldi54bWxQSwUGAAAAAAQABAD1AAAAhwMAAAAA&#10;" filled="f" strokecolor="#5a5a5a [2109]" strokeweight="1pt"/>
                  <v:rect id="Rectangle 15" o:spid="_x0000_s1035" style="position:absolute;left:1649;top:13666;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tssIA&#10;AADbAAAADwAAAGRycy9kb3ducmV2LnhtbERPS2vCQBC+F/wPywi91U0KtSG6SlFKHzlpAl6H7JjE&#10;ZmdDdmPSf+8WCt7m43vOejuZVlypd41lBfEiAkFcWt1wpaDI358SEM4ja2wtk4JfcrDdzB7WmGo7&#10;8oGuR1+JEMIuRQW1910qpStrMugWtiMO3Nn2Bn2AfSV1j2MIN618jqKlNNhwaKixo11N5c9xMApO&#10;X/Qdd1k+NPtDMhT28mrjj0ypx/n0tgLhafJ38b/7U4f5L/D3SzhAb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62ywgAAANsAAAAPAAAAAAAAAAAAAAAAAJgCAABkcnMvZG93&#10;bnJldi54bWxQSwUGAAAAAAQABAD1AAAAhwMAAAAA&#10;" filled="f" strokecolor="#5a5a5a [2109]" strokeweight="1pt"/>
                  <v:rect id="Rectangle 16" o:spid="_x0000_s1036" style="position:absolute;left:1649;top:15354;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0zxb8A&#10;AADbAAAADwAAAGRycy9kb3ducmV2LnhtbERPy6rCMBDdC/5DGMGdpnWhUo1yuSK+Vj7A7dCMbe9t&#10;JqVJtf69EQR3czjPmS9bU4o71a6wrCAeRiCIU6sLzhRczuvBFITzyBpLy6TgSQ6Wi25njom2Dz7S&#10;/eQzEULYJagg975KpHRpTgbd0FbEgbvZ2qAPsM6krvERwk0pR1E0lgYLDg05VvSbU/p/aoyC6472&#10;cXU4N8XqOG0u9m9i481BqX6v/ZmB8NT6r/jj3uowfwzvX8IBcvE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NLTPFvwAAANsAAAAPAAAAAAAAAAAAAAAAAJgCAABkcnMvZG93bnJl&#10;di54bWxQSwUGAAAAAAQABAD1AAAAhAMAAAAA&#10;" filled="f" strokecolor="#5a5a5a [2109]" strokeweight="1pt"/>
                  <v:rect id="Rectangle 17" o:spid="_x0000_s1037" style="position:absolute;left:1649;top:17042;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GWXsEA&#10;AADbAAAADwAAAGRycy9kb3ducmV2LnhtbERPS4vCMBC+C/6HMMLeNO0eVGpTEUXWXU8+wOvQjG21&#10;mZQm1frvzcLC3ubje0667E0tHtS6yrKCeBKBIM6trrhQcD5tx3MQziNrrC2Tghc5WGbDQYqJtk8+&#10;0OPoCxFC2CWooPS+SaR0eUkG3cQ2xIG72tagD7AtpG7xGcJNLT+jaCoNVhwaSmxoXVJ+P3ZGweWb&#10;fuJmf+qqzWHene1tZuOvvVIfo361AOGp9//iP/dOh/kz+P0lHC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hll7BAAAA2wAAAA8AAAAAAAAAAAAAAAAAmAIAAGRycy9kb3du&#10;cmV2LnhtbFBLBQYAAAAABAAEAPUAAACGAwAAAAA=&#10;" filled="f" strokecolor="#5a5a5a [2109]" strokeweight="1pt"/>
                  <v:rect id="Rectangle 18" o:spid="_x0000_s1038" style="position:absolute;left:1649;top:18730;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CLMQA&#10;AADbAAAADwAAAGRycy9kb3ducmV2LnhtbESPzW7CQAyE75V4h5WRuJVNeqAosCAEQoVy4kfiamVN&#10;Esh6o+wG0revD5V6szXjmc/zZe9q9aQ2VJ4NpOMEFHHubcWFgct5+z4FFSKyxdozGfihAMvF4G2O&#10;mfUvPtLzFAslIRwyNFDG2GRah7wkh2HsG2LRbr51GGVtC21bfEm4q/VHkky0w4qlocSG1iXlj1Pn&#10;DFz39J02h3NXbY7T7uLvnz79OhgzGvarGahIffw3/13vrOALrPwiA+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AizEAAAA2wAAAA8AAAAAAAAAAAAAAAAAmAIAAGRycy9k&#10;b3ducmV2LnhtbFBLBQYAAAAABAAEAPUAAACJAwAAAAA=&#10;" filled="f" strokecolor="#5a5a5a [2109]" strokeweight="1pt"/>
                  <v:rect id="Rectangle 19" o:spid="_x0000_s1039" style="position:absolute;left:1649;top:20418;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Knt8EA&#10;AADbAAAADwAAAGRycy9kb3ducmV2LnhtbERPS4vCMBC+C/6HMII3m3YPPrpGERfxdfIBXodmtu1u&#10;MylNqvXfm4UFb/PxPWe+7Ewl7tS40rKCJIpBEGdWl5wruF42oykI55E1VpZJwZMcLBf93hxTbR98&#10;ovvZ5yKEsEtRQeF9nUrpsoIMusjWxIH7to1BH2CTS93gI4SbSn7E8VgaLDk0FFjTuqDs99waBbc9&#10;HZL6eGnLr9O0vdqfiU22R6WGg271CcJT59/if/dOh/kz+PslHC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yp7fBAAAA2wAAAA8AAAAAAAAAAAAAAAAAmAIAAGRycy9kb3du&#10;cmV2LnhtbFBLBQYAAAAABAAEAPUAAACGAwAAAAA=&#10;" filled="f" strokecolor="#5a5a5a [2109]" strokeweight="1pt"/>
                  <v:rect id="Rectangle 20" o:spid="_x0000_s1040" style="position:absolute;left:1649;top:22106;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l8AA&#10;AADbAAAADwAAAGRycy9kb3ducmV2LnhtbERPTWvCQBC9F/wPywi91U08aEhdRZRSa05RodchOybR&#10;7GzIbkz677sHwePjfa82o2nEgzpXW1YQzyIQxIXVNZcKLuevjwSE88gaG8uk4I8cbNaTtxWm2g6c&#10;0+PkSxFC2KWooPK+TaV0RUUG3cy2xIG72s6gD7Arpe5wCOGmkfMoWkiDNYeGClvaVVTcT71R8PtD&#10;x7jNzn29z5P+Ym9LG39nSr1Px+0nCE+jf4mf7oNWMA/rw5fwA+T6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TEl8AAAADbAAAADwAAAAAAAAAAAAAAAACYAgAAZHJzL2Rvd25y&#10;ZXYueG1sUEsFBgAAAAAEAAQA9QAAAIUDAAAAAA==&#10;" filled="f" strokecolor="#5a5a5a [2109]" strokeweight="1pt"/>
                  <v:rect id="Rectangle 21" o:spid="_x0000_s1041" style="position:absolute;left:1649;top:23794;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hhDMMA&#10;AADbAAAADwAAAGRycy9kb3ducmV2LnhtbESPT4vCMBTE7wt+h/AEb2taDyq1qYgiuuvJP+D10Tzb&#10;avNSmlS7334jLOxxmJnfMOmyN7V4UusqywricQSCOLe64kLB5bz9nINwHlljbZkU/JCDZTb4SDHR&#10;9sVHep58IQKEXYIKSu+bREqXl2TQjW1DHLybbQ36INtC6hZfAW5qOYmiqTRYcVgosaF1Sfnj1BkF&#10;1y/6jpvDuas2x3l3sfeZjXcHpUbDfrUA4an3/+G/9l4rmMTw/hJ+gM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hhDMMAAADbAAAADwAAAAAAAAAAAAAAAACYAgAAZHJzL2Rv&#10;d25yZXYueG1sUEsFBgAAAAAEAAQA9QAAAIgDAAAAAA==&#10;" filled="f" strokecolor="#5a5a5a [2109]" strokeweight="1pt"/>
                  <v:rect id="Rectangle 22" o:spid="_x0000_s1042" style="position:absolute;left:1649;top:25482;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e8IA&#10;AADbAAAADwAAAGRycy9kb3ducmV2LnhtbESPQYvCMBSE78L+h/AW9qZpe1ilGkVcFl09WQWvj+bZ&#10;VpuX0qTa/fdGEDwOM/MNM1v0phY3al1lWUE8ikAQ51ZXXCg4Hn6HExDOI2usLZOCf3KwmH8MZphq&#10;e+c93TJfiABhl6KC0vsmldLlJRl0I9sQB+9sW4M+yLaQusV7gJtaJlH0LQ1WHBZKbGhVUn7NOqPg&#10;9EfbuNkduupnP+mO9jK28Xqn1Ndnv5yC8NT7d/jV3mgFSQLPL+EH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ev97wgAAANsAAAAPAAAAAAAAAAAAAAAAAJgCAABkcnMvZG93&#10;bnJldi54bWxQSwUGAAAAAAQABAD1AAAAhwMAAAAA&#10;" filled="f" strokecolor="#5a5a5a [2109]" strokeweight="1pt"/>
                  <v:rect id="Rectangle 23" o:spid="_x0000_s1043" style="position:absolute;left:1649;top:27170;width:75262;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Za4MQA&#10;AADbAAAADwAAAGRycy9kb3ducmV2LnhtbESPW2vCQBSE3wX/w3KEvukmFqpEVxFL6SVPUaGvh+wx&#10;iWbPhuzm0n/fLQh9HGbmG2a7H00tempdZVlBvIhAEOdWV1wouJzf5msQziNrrC2Tgh9ysN9NJ1tM&#10;tB04o/7kCxEg7BJUUHrfJFK6vCSDbmEb4uBdbWvQB9kWUrc4BLip5TKKXqTBisNCiQ0dS8rvp84o&#10;+P6kr7hJz131mq27i72tbPyeKvU0Gw8bEJ5G/x9+tD+0guUz/H0JP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2WuDEAAAA2wAAAA8AAAAAAAAAAAAAAAAAmAIAAGRycy9k&#10;b3ducmV2LnhtbFBLBQYAAAAABAAEAPUAAACJAwAAAAA=&#10;" filled="f" strokecolor="#5a5a5a [2109]" strokeweight="1pt"/>
                  <v:rect id="Rectangle 24" o:spid="_x0000_s1044" style="position:absolute;left:1649;top:28859;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ClMQA&#10;AADbAAAADwAAAGRycy9kb3ducmV2LnhtbESPW2vCQBSE3wX/w3KEvukmUqpEVxFL6SVPUaGvh+wx&#10;iWbPhuzm0n/fLQh9HGbmG2a7H00tempdZVlBvIhAEOdWV1wouJzf5msQziNrrC2Tgh9ysN9NJ1tM&#10;tB04o/7kCxEg7BJUUHrfJFK6vCSDbmEb4uBdbWvQB9kWUrc4BLip5TKKXqTBisNCiQ0dS8rvp84o&#10;+P6kr7hJz131mq27i72tbPyeKvU0Gw8bEJ5G/x9+tD+0guUz/H0JP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wpTEAAAA2wAAAA8AAAAAAAAAAAAAAAAAmAIAAGRycy9k&#10;b3ducmV2LnhtbFBLBQYAAAAABAAEAPUAAACJAwAAAAA=&#10;" filled="f" strokecolor="#5a5a5a [2109]" strokeweight="1pt"/>
                  <v:rect id="Rectangle 25" o:spid="_x0000_s1045" style="position:absolute;left:1649;top:30547;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NnD8QA&#10;AADbAAAADwAAAGRycy9kb3ducmV2LnhtbESPW2vCQBSE3wX/w3KEvukmQqtEVxFL6SVPUaGvh+wx&#10;iWbPhuzm0n/fLQh9HGbmG2a7H00tempdZVlBvIhAEOdWV1wouJzf5msQziNrrC2Tgh9ysN9NJ1tM&#10;tB04o/7kCxEg7BJUUHrfJFK6vCSDbmEb4uBdbWvQB9kWUrc4BLip5TKKXqTBisNCiQ0dS8rvp84o&#10;+P6kr7hJz131mq27i72tbPyeKvU0Gw8bEJ5G/x9+tD+0guUz/H0JP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TZw/EAAAA2wAAAA8AAAAAAAAAAAAAAAAAmAIAAGRycy9k&#10;b3ducmV2LnhtbFBLBQYAAAAABAAEAPUAAACJAwAAAAA=&#10;" filled="f" strokecolor="#5a5a5a [2109]" strokeweight="1pt"/>
                  <v:rect id="Rectangle 26" o:spid="_x0000_s1046" style="position:absolute;left:1649;top:32235;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H5eMQA&#10;AADbAAAADwAAAGRycy9kb3ducmV2LnhtbESPzWvCQBTE74L/w/KE3nQTD1FSVymKWJuTH9DrI/ua&#10;pM2+DdnNh/99Vyj0OMzMb5jNbjS16Kl1lWUF8SICQZxbXXGh4H47ztcgnEfWWFsmBQ9ysNtOJxtM&#10;tR34Qv3VFyJA2KWooPS+SaV0eUkG3cI2xMH7sq1BH2RbSN3iEOCmlssoSqTBisNCiQ3tS8p/rp1R&#10;8Hmmj7jJbl11uKy7u/1e2fiUKfUyG99eQXga/X/4r/2uFSwTeH4JP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B+XjEAAAA2wAAAA8AAAAAAAAAAAAAAAAAmAIAAGRycy9k&#10;b3ducmV2LnhtbFBLBQYAAAAABAAEAPUAAACJAwAAAAA=&#10;" filled="f" strokecolor="#5a5a5a [2109]" strokeweight="1pt"/>
                  <v:rect id="Rectangle 27" o:spid="_x0000_s1047" style="position:absolute;left:1649;top:33923;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1c48MA&#10;AADbAAAADwAAAGRycy9kb3ducmV2LnhtbESPQWvCQBSE7wX/w/IEb3UTD41EVymKWM3JRPD6yL4m&#10;abNvQ3aj6b/vCoUeh5n5hllvR9OKO/WusawgnkcgiEurG64UXIvD6xKE88gaW8uk4IccbDeTlzWm&#10;2j74QvfcVyJA2KWooPa+S6V0ZU0G3dx2xMH7tL1BH2RfSd3jI8BNKxdR9CYNNhwWauxoV1P5nQ9G&#10;we1E57jLiqHZX5bD1X4lNj5mSs2m4/sKhKfR/4f/2h9awSKB55f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A1c48MAAADbAAAADwAAAAAAAAAAAAAAAACYAgAAZHJzL2Rv&#10;d25yZXYueG1sUEsFBgAAAAAEAAQA9QAAAIgDAAAAAA==&#10;" filled="f" strokecolor="#5a5a5a [2109]" strokeweight="1pt"/>
                  <v:rect id="Rectangle 28" o:spid="_x0000_s1048" style="position:absolute;left:1649;top:35611;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LIkcAA&#10;AADbAAAADwAAAGRycy9kb3ducmV2LnhtbERPTWvCQBC9F/wPywi91U08aEhdRZRSa05RodchOybR&#10;7GzIbkz677sHwePjfa82o2nEgzpXW1YQzyIQxIXVNZcKLuevjwSE88gaG8uk4I8cbNaTtxWm2g6c&#10;0+PkSxFC2KWooPK+TaV0RUUG3cy2xIG72s6gD7Arpe5wCOGmkfMoWkiDNYeGClvaVVTcT71R8PtD&#10;x7jNzn29z5P+Ym9LG39nSr1Px+0nCE+jf4mf7oNWMA9jw5fwA+T6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ZLIkcAAAADbAAAADwAAAAAAAAAAAAAAAACYAgAAZHJzL2Rvd25y&#10;ZXYueG1sUEsFBgAAAAAEAAQA9QAAAIUDAAAAAA==&#10;" filled="f" strokecolor="#5a5a5a [2109]" strokeweight="1pt"/>
                  <v:rect id="Rectangle 29" o:spid="_x0000_s1049" style="position:absolute;left:1649;top:37299;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5tCsQA&#10;AADbAAAADwAAAGRycy9kb3ducmV2LnhtbESPQWvCQBSE7wX/w/KE3ppNPNSYukpRSqs5mQi9PrKv&#10;Sdrs25DdaPrv3ULB4zAz3zDr7WQ6caHBtZYVJFEMgriyuuVawbl8e0pBOI+ssbNMCn7JwXYze1hj&#10;pu2VT3QpfC0ChF2GChrv+0xKVzVk0EW2Jw7elx0M+iCHWuoBrwFuOrmI42dpsOWw0GBPu4aqn2I0&#10;Cj4PdEz6vBzb/Skdz/Z7aZP3XKnH+fT6AsLT5O/h//aHVrBYwd+X8AP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ebQrEAAAA2wAAAA8AAAAAAAAAAAAAAAAAmAIAAGRycy9k&#10;b3ducmV2LnhtbFBLBQYAAAAABAAEAPUAAACJAwAAAAA=&#10;" filled="f" strokecolor="#5a5a5a [2109]" strokeweight="1pt"/>
                  <v:rect id="Rectangle 30" o:spid="_x0000_s1050" style="position:absolute;left:1649;top:38987;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1SSr8A&#10;AADbAAAADwAAAGRycy9kb3ducmV2LnhtbERPy4rCMBTdC/5DuII7TaswSjWKKKKjKx/g9tJc22pz&#10;U5pUO38/WQguD+c9X7amFC+qXWFZQTyMQBCnVhecKbhetoMpCOeRNZaWScEfOVguup05Jtq++USv&#10;s89ECGGXoILc+yqR0qU5GXRDWxEH7m5rgz7AOpO6xncIN6UcRdGPNFhwaMixonVO6fPcGAW3XzrE&#10;1fHSFJvTtLnax8TGu6NS/V67moHw1Pqv+OPeawXjsD58CT9AL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PVJKvwAAANsAAAAPAAAAAAAAAAAAAAAAAJgCAABkcnMvZG93bnJl&#10;di54bWxQSwUGAAAAAAQABAD1AAAAhAMAAAAA&#10;" filled="f" strokecolor="#5a5a5a [2109]" strokeweight="1pt"/>
                  <v:rect id="Rectangle 31" o:spid="_x0000_s1051" style="position:absolute;left:1649;top:40675;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H30cMA&#10;AADbAAAADwAAAGRycy9kb3ducmV2LnhtbESPT4vCMBTE7wt+h/CEva1pFdxSjSKKuKsn/4DXR/Ns&#10;q81LaVLtfnsjLHgcZuY3zHTemUrcqXGlZQXxIAJBnFldcq7gdFx/JSCcR9ZYWSYFf+RgPut9TDHV&#10;9sF7uh98LgKEXYoKCu/rVEqXFWTQDWxNHLyLbQz6IJtc6gYfAW4qOYyisTRYclgosKZlQdnt0BoF&#10;51/axvXu2JarfdKe7PXbxpudUp/9bjEB4anz7/B/+0crGMXw+hJ+gJ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H30cMAAADbAAAADwAAAAAAAAAAAAAAAACYAgAAZHJzL2Rv&#10;d25yZXYueG1sUEsFBgAAAAAEAAQA9QAAAIgDAAAAAA==&#10;" filled="f" strokecolor="#5a5a5a [2109]" strokeweight="1pt"/>
                  <v:rect id="Rectangle 192" o:spid="_x0000_s1052" style="position:absolute;left:1649;top:42363;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3YQcMA&#10;AADcAAAADwAAAGRycy9kb3ducmV2LnhtbERPTWvCQBC9F/wPywi9NZt4qDF1laKUVnMyEXodstMk&#10;bXY2ZDea/nu3UPA2j/c56+1kOnGhwbWWFSRRDIK4srrlWsG5fHtKQTiPrLGzTAp+ycF2M3tYY6bt&#10;lU90KXwtQgi7DBU03veZlK5qyKCLbE8cuC87GPQBDrXUA15DuOnkIo6fpcGWQ0ODPe0aqn6K0Sj4&#10;PNAx6fNybPendDzb76VN3nOlHufT6wsIT5O/i//dHzrMXy3g75lwgd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3YQcMAAADcAAAADwAAAAAAAAAAAAAAAACYAgAAZHJzL2Rv&#10;d25yZXYueG1sUEsFBgAAAAAEAAQA9QAAAIgDAAAAAA==&#10;" filled="f" strokecolor="#5a5a5a [2109]" strokeweight="1pt"/>
                  <v:rect id="Rectangle 193" o:spid="_x0000_s1053" style="position:absolute;left:1649;top:44051;width:75262;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F92sMA&#10;AADcAAAADwAAAGRycy9kb3ducmV2LnhtbERPS2vCQBC+C/0PyxR6000U2jR1FVGkj5wShV6H7DRJ&#10;m50N2Y3Gf+8WBG/z8T1nuR5NK07Uu8aygngWgSAurW64UnA87KcJCOeRNbaWScGFHKxXD5Mlptqe&#10;OadT4SsRQtilqKD2vkuldGVNBt3MdsSB+7G9QR9gX0nd4zmEm1bOo+hZGmw4NNTY0bam8q8YjILv&#10;T/qKu+wwNLs8GY7298XG75lST4/j5g2Ep9HfxTf3hw7zXxfw/0y4QK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F92sMAAADcAAAADwAAAAAAAAAAAAAAAACYAgAAZHJzL2Rv&#10;d25yZXYueG1sUEsFBgAAAAAEAAQA9QAAAIgDAAAAAA==&#10;" filled="f" strokecolor="#5a5a5a [2109]" strokeweight="1pt"/>
                  <v:rect id="Rectangle 194" o:spid="_x0000_s1054" style="position:absolute;left:1649;top:45740;width:75262;height:1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lrsMA&#10;AADcAAAADwAAAGRycy9kb3ducmV2LnhtbERPS2vCQBC+C/0PyxR6001E2jR1FVGkj5wShV6H7DRJ&#10;m50N2Y3Gf+8WBG/z8T1nuR5NK07Uu8aygngWgSAurW64UnA87KcJCOeRNbaWScGFHKxXD5Mlptqe&#10;OadT4SsRQtilqKD2vkuldGVNBt3MdsSB+7G9QR9gX0nd4zmEm1bOo+hZGmw4NNTY0bam8q8YjILv&#10;T/qKu+wwNLs8GY7298XG75lST4/j5g2Ep9HfxTf3hw7zXxfw/0y4QK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lrsMAAADcAAAADwAAAAAAAAAAAAAAAACYAgAAZHJzL2Rv&#10;d25yZXYueG1sUEsFBgAAAAAEAAQA9QAAAIgDAAAAAA==&#10;" filled="f" strokecolor="#5a5a5a [2109]" strokeweight="1pt"/>
                </v:group>
                <v:group id="Group 195" o:spid="_x0000_s1055" style="position:absolute;left:1649;top:1849;width:35450;height:45579" coordorigin="1649,1849" coordsize="35450,455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msQ8MAAADcAAAADwAAAGRycy9kb3ducmV2LnhtbERPS4vCMBC+L/gfwgje&#10;NK2iuF2jiKh4EMEHLHsbmrEtNpPSxLb++82CsLf5+J6zWHWmFA3VrrCsIB5FIIhTqwvOFNyuu+Ec&#10;hPPIGkvLpOBFDlbL3scCE21bPlNz8ZkIIewSVJB7XyVSujQng25kK+LA3W1t0AdYZ1LX2IZwU8px&#10;FM2kwYJDQ44VbXJKH5enUbBvsV1P4m1zfNw3r5/r9PR9jEmpQb9bf4Hw1Pl/8dt90GH+5x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uaxDwwAAANwAAAAP&#10;AAAAAAAAAAAAAAAAAKoCAABkcnMvZG93bnJldi54bWxQSwUGAAAAAAQABAD6AAAAmgMAAAAA&#10;">
                  <v:rect id="Rectangle 196" o:spid="_x0000_s1056" style="position:absolute;left:-20297;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mOvcEA&#10;AADcAAAADwAAAGRycy9kb3ducmV2LnhtbERP3WrCMBS+H+wdwhF2N9MOWrdqLGMgzDune4BDc9YU&#10;m5MuyWr16Y0w8O58fL9nVU+2FyP50DlWkM8zEMSN0x23Cr4Pm+dXECEia+wdk4IzBajXjw8rrLQ7&#10;8ReN+9iKFMKhQgUmxqGSMjSGLIa5G4gT9+O8xZigb6X2eErhtpcvWVZKix2nBoMDfRhqjvs/q2B3&#10;+Q0bFxam09G3x7Eo2OZbpZ5m0/sSRKQp3sX/7k+d5r+VcHsmXSD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xJjr3BAAAA3AAAAA8AAAAAAAAAAAAAAAAAmAIAAGRycy9kb3du&#10;cmV2LnhtbFBLBQYAAAAABAAEAPUAAACGAwAAAAA=&#10;" filled="f" strokecolor="#5a5a5a [2109]" strokeweight="1pt"/>
                  <v:rect id="Rectangle 197" o:spid="_x0000_s1057" style="position:absolute;left:-18609;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UrJsEA&#10;AADcAAAADwAAAGRycy9kb3ducmV2LnhtbERP3WrCMBS+H+wdwhF2N9MOqls1FhGEeefqHuDQnDXF&#10;5qRLslp9ejMY7O58fL9nXU22FyP50DlWkM8zEMSN0x23Cj5P++dXECEia+wdk4IrBag2jw9rLLW7&#10;8AeNdWxFCuFQogIT41BKGRpDFsPcDcSJ+3LeYkzQt1J7vKRw28uXLFtIix2nBoMD7Qw15/rHKjje&#10;vsPehaXpdPTteSwKtvlBqafZtF2BiDTFf/Gf+12n+W9L+H0mXSA3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FKybBAAAA3AAAAA8AAAAAAAAAAAAAAAAAmAIAAGRycy9kb3du&#10;cmV2LnhtbFBLBQYAAAAABAAEAPUAAACGAwAAAAA=&#10;" filled="f" strokecolor="#5a5a5a [2109]" strokeweight="1pt"/>
                  <v:rect id="Rectangle 198" o:spid="_x0000_s1058" style="position:absolute;left:-16921;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q/VMMA&#10;AADcAAAADwAAAGRycy9kb3ducmV2LnhtbESPzW4CMQyE75V4h8iVeitZkCh0S0BVJaT2Vn4ewNq4&#10;mxUbZ0nCsvD09QGJm60Zz3xergffqp5iagIbmIwLUMRVsA3XBg77zesCVMrIFtvAZOBKCdar0dMS&#10;SxsuvKV+l2slIZxKNOBy7kqtU+XIYxqHjli0vxA9ZlljrW3Ei4T7Vk+L4k17bFgaHHb05ag67s7e&#10;wO/tlDYhzV1jc6yP/WzGfvJjzMvz8PkBKtOQH+b79bcV/HehlWdkAr3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q/VMMAAADcAAAADwAAAAAAAAAAAAAAAACYAgAAZHJzL2Rv&#10;d25yZXYueG1sUEsFBgAAAAAEAAQA9QAAAIgDAAAAAA==&#10;" filled="f" strokecolor="#5a5a5a [2109]" strokeweight="1pt"/>
                  <v:rect id="Rectangle 199" o:spid="_x0000_s1059" style="position:absolute;left:-15233;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Yaz8EA&#10;AADcAAAADwAAAGRycy9kb3ducmV2LnhtbERP3WrCMBS+F3yHcITd2bSCunZGGUJhu9t0D3Bozppi&#10;c9IlWe329Isw8O58fL9nd5hsL0byoXOsoMhyEMSN0x23Cj7O9fIRRIjIGnvHpOCHAhz289kOK+2u&#10;/E7jKbYihXCoUIGJcaikDI0hiyFzA3HiPp23GBP0rdQerync9nKV5xtpsePUYHCgo6Hmcvq2Ct5+&#10;v0LtwtZ0Ovr2Mq7XbItXpR4W0/MTiEhTvIv/3S86zS9LuD2TLpD7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3WGs/BAAAA3AAAAA8AAAAAAAAAAAAAAAAAmAIAAGRycy9kb3du&#10;cmV2LnhtbFBLBQYAAAAABAAEAPUAAACGAwAAAAA=&#10;" filled="f" strokecolor="#5a5a5a [2109]" strokeweight="1pt"/>
                  <v:rect id="Rectangle 200" o:spid="_x0000_s1060" style="position:absolute;left:-13544;top:23794;width:45579;height:168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NHqcEA&#10;AADcAAAADwAAAGRycy9kb3ducmV2LnhtbESPUWvCMBSF3wf+h3AF32baQd2oRhGhMN+m8wdcmrum&#10;2NzUJGs7f70ZDPZ4OOd8h7PZTbYTA/nQOlaQLzMQxLXTLTcKLp/V8xuIEJE1do5JwQ8F2G1nTxss&#10;tRv5RMM5NiJBOJSowMTYl1KG2pDFsHQ9cfK+nLcYk/SN1B7HBLedfMmylbTYclow2NPBUH09f1sF&#10;H/dbqFx4Na2OvrkORcE2Pyq1mE/7NYhIU/wP/7XftYJEhN8z6QjI7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R6nBAAAA3AAAAA8AAAAAAAAAAAAAAAAAmAIAAGRycy9kb3du&#10;cmV2LnhtbFBLBQYAAAAABAAEAPUAAACGAwAAAAA=&#10;" filled="f" strokecolor="#5a5a5a [2109]" strokeweight="1pt"/>
                  <v:rect id="Rectangle 201" o:spid="_x0000_s1061" style="position:absolute;left:-11856;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iMsEA&#10;AADcAAAADwAAAGRycy9kb3ducmV2LnhtbESP3YrCMBSE74V9h3AW9k7TCv7QNYosCO6dfw9waM42&#10;xeakJtlafXojCF4OM/MNs1j1thEd+VA7VpCPMhDEpdM1VwpOx81wDiJEZI2NY1JwowCr5cdggYV2&#10;V95Td4iVSBAOBSowMbaFlKE0ZDGMXEucvD/nLcYkfSW1x2uC20aOs2wqLdacFgy29GOoPB/+rYLd&#10;/RI2LsxMraOvzt1kwjb/Verrs19/g4jUx3f41d5qBeMsh+eZdAT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CP4jLBAAAA3AAAAA8AAAAAAAAAAAAAAAAAmAIAAGRycy9kb3du&#10;cmV2LnhtbFBLBQYAAAAABAAEAPUAAACGAwAAAAA=&#10;" filled="f" strokecolor="#5a5a5a [2109]" strokeweight="1pt"/>
                  <v:rect id="Rectangle 202" o:spid="_x0000_s1062" style="position:absolute;left:-10168;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18RcIA&#10;AADcAAAADwAAAGRycy9kb3ducmV2LnhtbESPwWrDMBBE74X8g9hAbo0cg9viRAkhYGhurdsPWKyN&#10;ZWKtHEmx3X59VSj0OMzMG2Z3mG0vRvKhc6xgs85AEDdOd9wq+PyoHl9AhIissXdMCr4owGG/eNhh&#10;qd3E7zTWsRUJwqFEBSbGoZQyNIYshrUbiJN3cd5iTNK3UnucEtz2Ms+yJ2mx47RgcKCToeZa362C&#10;t+9bqFx4Np2Ovr2ORcF2c1ZqtZyPWxCR5vgf/mu/agV5lsPvmXQE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XXxFwgAAANwAAAAPAAAAAAAAAAAAAAAAAJgCAABkcnMvZG93&#10;bnJldi54bWxQSwUGAAAAAAQABAD1AAAAhwMAAAAA&#10;" filled="f" strokecolor="#5a5a5a [2109]" strokeweight="1pt"/>
                  <v:rect id="Rectangle 203" o:spid="_x0000_s1063" style="position:absolute;left:-8480;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HZ3sIA&#10;AADcAAAADwAAAGRycy9kb3ducmV2LnhtbESP3YrCMBSE74V9h3CEvdNUF92lGkUEQe/82Qc4NGeb&#10;YnPSTWKtPr0RBC+HmfmGmS87W4uWfKgcKxgNMxDEhdMVlwp+T5vBD4gQkTXWjknBjQIsFx+9Oeba&#10;XflA7TGWIkE45KjAxNjkUobCkMUwdA1x8v6ctxiT9KXUHq8Jbms5zrKptFhxWjDY0NpQcT5erIL9&#10;/T9sXPg2lY6+PLeTCdvRTqnPfreagYjUxXf41d5qBePsC55n0h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EdnewgAAANwAAAAPAAAAAAAAAAAAAAAAAJgCAABkcnMvZG93&#10;bnJldi54bWxQSwUGAAAAAAQABAD1AAAAhwMAAAAA&#10;" filled="f" strokecolor="#5a5a5a [2109]" strokeweight="1pt"/>
                  <v:rect id="Rectangle 204" o:spid="_x0000_s1064" style="position:absolute;left:-6792;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hBqsIA&#10;AADcAAAADwAAAGRycy9kb3ducmV2LnhtbESP3YrCMBSE74V9h3CEvdNUWd2lGkUEQe/82Qc4NGeb&#10;YnPSTWKtPr0RBC+HmfmGmS87W4uWfKgcKxgNMxDEhdMVlwp+T5vBD4gQkTXWjknBjQIsFx+9Oeba&#10;XflA7TGWIkE45KjAxNjkUobCkMUwdA1x8v6ctxiT9KXUHq8Jbms5zrKptFhxWjDY0NpQcT5erIL9&#10;/T9sXPg2lY6+PLeTCdvRTqnPfreagYjUxXf41d5qBePsC55n0h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EGqwgAAANwAAAAPAAAAAAAAAAAAAAAAAJgCAABkcnMvZG93&#10;bnJldi54bWxQSwUGAAAAAAQABAD1AAAAhwMAAAAA&#10;" filled="f" strokecolor="#5a5a5a [2109]" strokeweight="1pt"/>
                  <v:rect id="Rectangle 205" o:spid="_x0000_s1065" style="position:absolute;left:-5104;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TkMcIA&#10;AADcAAAADwAAAGRycy9kb3ducmV2LnhtbESPwWrDMBBE74X8g9hAbo0cg9viRAkhYGhurdsPWKyN&#10;ZWKtHEmx3X59VSj0OMzMG2Z3mG0vRvKhc6xgs85AEDdOd9wq+PyoHl9AhIissXdMCr4owGG/eNhh&#10;qd3E7zTWsRUJwqFEBSbGoZQyNIYshrUbiJN3cd5iTNK3UnucEtz2Ms+yJ2mx47RgcKCToeZa362C&#10;t+9bqFx4Np2Ovr2ORcF2c1ZqtZyPWxCR5vgf/mu/agV5VsDvmXQE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tOQxwgAAANwAAAAPAAAAAAAAAAAAAAAAAJgCAABkcnMvZG93&#10;bnJldi54bWxQSwUGAAAAAAQABAD1AAAAhwMAAAAA&#10;" filled="f" strokecolor="#5a5a5a [2109]" strokeweight="1pt"/>
                  <v:rect id="Rectangle 206" o:spid="_x0000_s1066" style="position:absolute;left:-3416;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Z6RsMA&#10;AADcAAAADwAAAGRycy9kb3ducmV2LnhtbESPwWrDMBBE74H+g9hCbrEcg53iRgmlEGhubZIPWKyt&#10;ZWKtXEm1nXx9VSj0OMzMG2a7n20vRvKhc6xgneUgiBunO24VXM6H1ROIEJE19o5JwY0C7HcPiy3W&#10;2k38QeMptiJBONSowMQ41FKGxpDFkLmBOHmfzluMSfpWao9TgtteFnleSYsdpwWDA70aaq6nb6vg&#10;/f4VDi5sTKejb69jWbJdH5VaPs4vzyAizfE//Nd+0wqKvILfM+kI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2Z6RsMAAADcAAAADwAAAAAAAAAAAAAAAACYAgAAZHJzL2Rv&#10;d25yZXYueG1sUEsFBgAAAAAEAAQA9QAAAIgDAAAAAA==&#10;" filled="f" strokecolor="#5a5a5a [2109]" strokeweight="1pt"/>
                  <v:rect id="Rectangle 207" o:spid="_x0000_s1067" style="position:absolute;left:-1728;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f3cEA&#10;AADcAAAADwAAAGRycy9kb3ducmV2LnhtbESP3YrCMBSE7xd8h3AE79ZUwR+qUUQQ1jtXfYBDc2yK&#10;zUlNsrX69GZB8HKYmW+Y5bqztWjJh8qxgtEwA0FcOF1xqeB82n3PQYSIrLF2TAoeFGC96n0tMdfu&#10;zr/UHmMpEoRDjgpMjE0uZSgMWQxD1xAn7+K8xZikL6X2eE9wW8txlk2lxYrTgsGGtoaK6/HPKjg8&#10;b2HnwsxUOvry2k4mbEd7pQb9brMAEamLn/C7/aMVjLMZ/J9JR0C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q393BAAAA3AAAAA8AAAAAAAAAAAAAAAAAmAIAAGRycy9kb3du&#10;cmV2LnhtbFBLBQYAAAAABAAEAPUAAACGAwAAAAA=&#10;" filled="f" strokecolor="#5a5a5a [2109]" strokeweight="1pt"/>
                  <v:rect id="Rectangle 208" o:spid="_x0000_s1068" style="position:absolute;left:-40;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VLr74A&#10;AADcAAAADwAAAGRycy9kb3ducmV2LnhtbERPzYrCMBC+L/gOYQRva6rgrlRTEUFYb676AEMzNqXN&#10;pCbZWn16c1jw+PH9rzeDbUVPPtSOFcymGQji0umaKwWX8/5zCSJEZI2tY1LwoACbYvSxxly7O/9S&#10;f4qVSCEcclRgYuxyKUNpyGKYuo44cVfnLcYEfSW1x3sKt62cZ9mXtFhzajDY0c5Q2Zz+rILj8xb2&#10;LnybWkdfNf1iwXZ2UGoyHrYrEJGG+Bb/u3+0gnmW1qYz6QjI4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G1S6++AAAA3AAAAA8AAAAAAAAAAAAAAAAAmAIAAGRycy9kb3ducmV2&#10;LnhtbFBLBQYAAAAABAAEAPUAAACDAwAAAAA=&#10;" filled="f" strokecolor="#5a5a5a [2109]" strokeweight="1pt"/>
                  <v:rect id="Rectangle 209" o:spid="_x0000_s1069" style="position:absolute;left:1648;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nuNMMA&#10;AADcAAAADwAAAGRycy9kb3ducmV2LnhtbESPwWrDMBBE74X8g9hAbo3sgNvUiWJKIZDe2iQfsFhb&#10;y8RaOZJiO/36qlDocZiZN8y2mmwnBvKhdawgX2YgiGunW24UnE/7xzWIEJE1do5JwZ0CVLvZwxZL&#10;7Ub+pOEYG5EgHEpUYGLsSylDbchiWLqeOHlfzluMSfpGao9jgttOrrLsSVpsOS0Y7OnNUH053qyC&#10;j+9r2LvwbFodfXMZioJt/q7UYj69bkBEmuJ/+K990ApW2Qv8nklH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nuNMMAAADcAAAADwAAAAAAAAAAAAAAAACYAgAAZHJzL2Rv&#10;d25yZXYueG1sUEsFBgAAAAAEAAQA9QAAAIgDAAAAAA==&#10;" filled="f" strokecolor="#5a5a5a [2109]" strokeweight="1pt"/>
                  <v:rect id="Rectangle 210" o:spid="_x0000_s1070" style="position:absolute;left:3337;top:23794;width:45579;height:168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rRdL4A&#10;AADcAAAADwAAAGRycy9kb3ducmV2LnhtbERPzYrCMBC+L/gOYQRva1rBVapRRBDWm6s+wNCMTbGZ&#10;1CRbq09vDoLHj+9/ue5tIzryoXasIB9nIIhLp2uuFJxPu+85iBCRNTaOScGDAqxXg68lFtrd+Y+6&#10;Y6xECuFQoAITY1tIGUpDFsPYtcSJuzhvMSboK6k93lO4beQky36kxZpTg8GWtobK6/HfKjg8b2Hn&#10;wszUOvrq2k2nbPO9UqNhv1mAiNTHj/jt/tUKJnman86kIyBX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oa0XS+AAAA3AAAAA8AAAAAAAAAAAAAAAAAmAIAAGRycy9kb3ducmV2&#10;LnhtbFBLBQYAAAAABAAEAPUAAACDAwAAAAA=&#10;" filled="f" strokecolor="#5a5a5a [2109]" strokeweight="1pt"/>
                  <v:rect id="Rectangle 211" o:spid="_x0000_s1071" style="position:absolute;left:5025;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Z078IA&#10;AADcAAAADwAAAGRycy9kb3ducmV2LnhtbESPwWrDMBBE74X8g9hAbo1sg9viRAkhEGhurdsPWKyN&#10;ZWKtHEmx3X59VSj0OMzMG2a7n20vRvKhc6wgX2cgiBunO24VfH6cHl9AhIissXdMCr4owH63eNhi&#10;pd3E7zTWsRUJwqFCBSbGoZIyNIYshrUbiJN3cd5iTNK3UnucEtz2ssiyJ2mx47RgcKCjoeZa362C&#10;t+9bOLnwbDodfXsdy5JtflZqtZwPGxCR5vgf/mu/agVFnsPvmXQE5O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VnTvwgAAANwAAAAPAAAAAAAAAAAAAAAAAJgCAABkcnMvZG93&#10;bnJldi54bWxQSwUGAAAAAAQABAD1AAAAhwMAAAAA&#10;" filled="f" strokecolor="#5a5a5a [2109]" strokeweight="1pt"/>
                  <v:rect id="Rectangle 212" o:spid="_x0000_s1072" style="position:absolute;left:6713;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TqmMIA&#10;AADcAAAADwAAAGRycy9kb3ducmV2LnhtbESPUWvCMBSF3wX/Q7iCb5q24DY60zIEQd+c2w+4NHdN&#10;sbnpkljrfv0iDPZ4OOd8h7OtJ9uLkXzoHCvI1xkI4sbpjlsFnx/71QuIEJE19o5JwZ0C1NV8tsVS&#10;uxu/03iOrUgQDiUqMDEOpZShMWQxrN1AnLwv5y3GJH0rtcdbgtteFln2JC12nBYMDrQz1FzOV6vg&#10;9PMd9i48m05H317GzYZtflRquZjeXkFEmuJ/+K990AqKvIDHmXQEZ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hOqYwgAAANwAAAAPAAAAAAAAAAAAAAAAAJgCAABkcnMvZG93&#10;bnJldi54bWxQSwUGAAAAAAQABAD1AAAAhwMAAAAA&#10;" filled="f" strokecolor="#5a5a5a [2109]" strokeweight="1pt"/>
                  <v:rect id="Rectangle 213" o:spid="_x0000_s1073" style="position:absolute;left:8401;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hPA8MA&#10;AADcAAAADwAAAGRycy9kb3ducmV2LnhtbESPUWvCMBSF3wX/Q7gD3zStoo6uUcZAcG+b+gMuzV1T&#10;2tzUJNZuv34ZDHw8nHO+wyn3o+3EQD40jhXkiwwEceV0w7WCy/kwfwYRIrLGzjEp+KYA+910UmKh&#10;3Z0/aTjFWiQIhwIVmBj7QspQGbIYFq4nTt6X8xZjkr6W2uM9wW0nl1m2kRYbTgsGe3ozVLWnm1Xw&#10;8XMNBxe2ptHR1+2wXrPN35WaPY2vLyAijfER/m8ftYJlvoK/M+kI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hPA8MAAADcAAAADwAAAAAAAAAAAAAAAACYAgAAZHJzL2Rv&#10;d25yZXYueG1sUEsFBgAAAAAEAAQA9QAAAIgDAAAAAA==&#10;" filled="f" strokecolor="#5a5a5a [2109]" strokeweight="1pt"/>
                  <v:rect id="Rectangle 214" o:spid="_x0000_s1074" style="position:absolute;left:10089;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HXd8MA&#10;AADcAAAADwAAAGRycy9kb3ducmV2LnhtbESPzWrDMBCE74G8g9hCbonskJ/iWgmlEEhvbZIHWKyt&#10;ZWytHElx3D59VSjkOMzMN0y5H20nBvKhcawgX2QgiCunG64VXM6H+TOIEJE1do5JwTcF2O+mkxIL&#10;7e78ScMp1iJBOBSowMTYF1KGypDFsHA9cfK+nLcYk/S11B7vCW47ucyyjbTYcFow2NOboao93ayC&#10;j59rOLiwNY2Ovm6H9Zpt/q7U7Gl8fQERaYyP8H/7qBUs8xX8nUlH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HXd8MAAADcAAAADwAAAAAAAAAAAAAAAACYAgAAZHJzL2Rv&#10;d25yZXYueG1sUEsFBgAAAAAEAAQA9QAAAIgDAAAAAA==&#10;" filled="f" strokecolor="#5a5a5a [2109]" strokeweight="1pt"/>
                  <v:rect id="Rectangle 215" o:spid="_x0000_s1075" style="position:absolute;left:11777;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1y7MIA&#10;AADcAAAADwAAAGRycy9kb3ducmV2LnhtbESPzWrDMBCE74W+g9hCb7XsgJPiRAmhEEhv+ekDLNbG&#10;MrFWjqQ6Tp4+ChR6HGbmG2axGm0nBvKhdaygyHIQxLXTLTcKfo6bj08QISJr7ByTghsFWC1fXxZY&#10;aXflPQ2H2IgE4VChAhNjX0kZakMWQ+Z64uSdnLcYk/SN1B6vCW47OcnzqbTYclow2NOXofp8+LUK&#10;dvdL2LgwM62OvjkPZcm2+Fbq/W1cz0FEGuN/+K+91QomRQnPM+kI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bXLswgAAANwAAAAPAAAAAAAAAAAAAAAAAJgCAABkcnMvZG93&#10;bnJldi54bWxQSwUGAAAAAAQABAD1AAAAhwMAAAAA&#10;" filled="f" strokecolor="#5a5a5a [2109]" strokeweight="1pt"/>
                  <v:rect id="Rectangle 216" o:spid="_x0000_s1076" style="position:absolute;left:13465;top:23795;width:45579;height:168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sm8MA&#10;AADcAAAADwAAAGRycy9kb3ducmV2LnhtbESPwWrDMBBE74H+g9hCbrHsgN3iWgmlEEhvbZoPWKyt&#10;ZWKtXElx3Hx9VQjkOMzMG6bZznYQE/nQO1ZQZDkI4tbpnjsFx6/d6hlEiMgaB8ek4JcCbDcPiwZr&#10;7S78SdMhdiJBONSowMQ41lKG1pDFkLmROHnfzluMSfpOao+XBLeDXOd5JS32nBYMjvRmqD0dzlbB&#10;x/Un7Fx4Mr2OvjtNZcm2eFdq+Ti/voCINMd7+NbeawXrooL/M+kI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r/sm8MAAADcAAAADwAAAAAAAAAAAAAAAACYAgAAZHJzL2Rv&#10;d25yZXYueG1sUEsFBgAAAAAEAAQA9QAAAIgDAAAAAA==&#10;" filled="f" strokecolor="#5a5a5a [2109]" strokeweight="1pt"/>
                </v:group>
                <v:line id="Straight Connector 218" o:spid="_x0000_s1077" style="position:absolute;visibility:visible;mso-wrap-style:square" from="0,27170" to="39389,27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l5oMIAAADcAAAADwAAAGRycy9kb3ducmV2LnhtbERPz2vCMBS+C/sfwhvspqkeNqlGEcVN&#10;GIJVwetr82yKzUtpMtvtr18OgseP7/d82dta3Kn1lWMF41ECgrhwuuJSwfm0HU5B+ICssXZMCn7J&#10;w3LxMphjql3HGd2PoRQxhH2KCkwITSqlLwxZ9CPXEEfu6lqLIcK2lLrFLobbWk6S5F1arDg2GGxo&#10;bai4HX+sgjzPPj53F/PFt5z+vjfdoXL7lVJvr/1qBiJQH57ih3unFUzGcW08E4+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Vl5oMIAAADcAAAADwAAAAAAAAAAAAAA&#10;AAChAgAAZHJzL2Rvd25yZXYueG1sUEsFBgAAAAAEAAQA+QAAAJADAAAAAA==&#10;" strokecolor="#5a5a5a [2109]" strokeweight="2.25pt">
                  <v:stroke startarrow="block" endarrow="block" joinstyle="miter"/>
                </v:line>
                <v:line id="Straight Connector 219" o:spid="_x0000_s1078" style="position:absolute;flip:x y;visibility:visible;mso-wrap-style:square" from="18541,0" to="18559,491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VBlMQAAADcAAAADwAAAGRycy9kb3ducmV2LnhtbESPQWvCQBSE7wX/w/IEb3VjkFajq4hQ&#10;8KJYlYi3R/aZDWbfhuxW47/vFgoeh5n5hpkvO1uLO7W+cqxgNExAEBdOV1wqOB2/3icgfEDWWDsm&#10;BU/ysFz03uaYaffgb7ofQikihH2GCkwITSalLwxZ9EPXEEfv6lqLIcq2lLrFR4TbWqZJ8iEtVhwX&#10;DDa0NlTcDj9WAR1317HB/eUz39+q+pynu+0mV2rQ71YzEIG68Ar/tzdaQTqawt+ZeAT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NUGUxAAAANwAAAAPAAAAAAAAAAAA&#10;AAAAAKECAABkcnMvZG93bnJldi54bWxQSwUGAAAAAAQABAD5AAAAkgMAAAAA&#10;" strokecolor="#5a5a5a [2109]" strokeweight="2.25pt">
                  <v:stroke startarrow="block" endarrow="block" joinstyle="miter"/>
                </v:line>
              </v:group>
            </w:pict>
          </mc:Fallback>
        </mc:AlternateContent>
      </w:r>
      <w:r>
        <w:rPr>
          <w:rFonts w:eastAsiaTheme="minorEastAsia"/>
        </w:rPr>
        <w:t>20) Graph the piecewise function.</w:t>
      </w:r>
    </w:p>
    <w:p w:rsidR="00C32ACC" w:rsidRPr="00C32ACC" w:rsidRDefault="00C32ACC" w:rsidP="00C32ACC">
      <w:pPr>
        <w:rPr>
          <w:rFonts w:eastAsiaTheme="minorEastAsia"/>
        </w:rPr>
      </w:pPr>
      <w:bookmarkStart w:id="0" w:name="_GoBack"/>
      <w:r>
        <w:rPr>
          <w:rFonts w:eastAsiaTheme="minorEastAsia"/>
        </w:rPr>
        <w:tab/>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d>
          <m:dPr>
            <m:begChr m:val="{"/>
            <m:endChr m:val=""/>
            <m:ctrlPr>
              <w:rPr>
                <w:rFonts w:ascii="Cambria Math" w:eastAsiaTheme="minorEastAsia" w:hAnsi="Cambria Math"/>
                <w:i/>
              </w:rPr>
            </m:ctrlPr>
          </m:dPr>
          <m:e>
            <m:eqArr>
              <m:eqArrPr>
                <m:ctrlPr>
                  <w:rPr>
                    <w:rFonts w:ascii="Cambria Math" w:eastAsiaTheme="minorEastAsia" w:hAnsi="Cambria Math"/>
                    <w:i/>
                  </w:rPr>
                </m:ctrlPr>
              </m:eqArrPr>
              <m:e>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3</m:t>
                    </m:r>
                  </m:den>
                </m:f>
                <m:r>
                  <w:rPr>
                    <w:rFonts w:ascii="Cambria Math" w:eastAsiaTheme="minorEastAsia" w:hAnsi="Cambria Math"/>
                  </w:rPr>
                  <m:t>x+4    if  x&lt;3</m:t>
                </m:r>
              </m:e>
              <m:e>
                <m:r>
                  <w:rPr>
                    <w:rFonts w:ascii="Cambria Math" w:eastAsiaTheme="minorEastAsia" w:hAnsi="Cambria Math"/>
                  </w:rPr>
                  <m:t>-2x-1   if  x≥3</m:t>
                </m:r>
              </m:e>
            </m:eqArr>
          </m:e>
        </m:d>
      </m:oMath>
    </w:p>
    <w:bookmarkEnd w:id="0"/>
    <w:p w:rsidR="00C32ACC" w:rsidRDefault="00C32ACC" w:rsidP="00E23627">
      <w:pPr>
        <w:rPr>
          <w:rFonts w:eastAsiaTheme="minorEastAsia"/>
          <w:sz w:val="24"/>
        </w:rPr>
      </w:pPr>
    </w:p>
    <w:p w:rsidR="00C32ACC" w:rsidRDefault="00C32ACC" w:rsidP="00E23627">
      <w:pPr>
        <w:rPr>
          <w:rFonts w:eastAsiaTheme="minorEastAsia"/>
          <w:sz w:val="24"/>
        </w:rPr>
      </w:pPr>
      <w:r>
        <w:rPr>
          <w:rFonts w:eastAsiaTheme="minorEastAsia"/>
          <w:noProof/>
          <w:sz w:val="24"/>
        </w:rPr>
        <mc:AlternateContent>
          <mc:Choice Requires="wps">
            <w:drawing>
              <wp:anchor distT="0" distB="0" distL="114300" distR="114300" simplePos="0" relativeHeight="251669504" behindDoc="0" locked="0" layoutInCell="1" allowOverlap="1" wp14:anchorId="4FF3A19A" wp14:editId="508B6D55">
                <wp:simplePos x="0" y="0"/>
                <wp:positionH relativeFrom="column">
                  <wp:posOffset>2667000</wp:posOffset>
                </wp:positionH>
                <wp:positionV relativeFrom="paragraph">
                  <wp:posOffset>106044</wp:posOffset>
                </wp:positionV>
                <wp:extent cx="0" cy="1238250"/>
                <wp:effectExtent l="19050" t="19050" r="19050" b="0"/>
                <wp:wrapNone/>
                <wp:docPr id="221" name="Straight Connector 221"/>
                <wp:cNvGraphicFramePr/>
                <a:graphic xmlns:a="http://schemas.openxmlformats.org/drawingml/2006/main">
                  <a:graphicData uri="http://schemas.microsoft.com/office/word/2010/wordprocessingShape">
                    <wps:wsp>
                      <wps:cNvCnPr/>
                      <wps:spPr>
                        <a:xfrm flipV="1">
                          <a:off x="0" y="0"/>
                          <a:ext cx="0" cy="123825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1250CA" id="Straight Connector 221"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pt,8.35pt" to="210pt,1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" strokecolor="#5b9bd5 [3204]" strokeweight="2.25pt">
                <v:stroke joinstyle="miter"/>
              </v:line>
            </w:pict>
          </mc:Fallback>
        </mc:AlternateContent>
      </w:r>
      <w:r>
        <w:rPr>
          <w:rFonts w:eastAsiaTheme="minorEastAsia"/>
          <w:noProof/>
          <w:sz w:val="24"/>
        </w:rPr>
        <mc:AlternateContent>
          <mc:Choice Requires="wps">
            <w:drawing>
              <wp:anchor distT="0" distB="0" distL="114300" distR="114300" simplePos="0" relativeHeight="251667456" behindDoc="0" locked="0" layoutInCell="1" allowOverlap="1" wp14:anchorId="0FEE2E4C" wp14:editId="3F72D9F9">
                <wp:simplePos x="0" y="0"/>
                <wp:positionH relativeFrom="column">
                  <wp:posOffset>-257175</wp:posOffset>
                </wp:positionH>
                <wp:positionV relativeFrom="paragraph">
                  <wp:posOffset>96520</wp:posOffset>
                </wp:positionV>
                <wp:extent cx="2914650" cy="0"/>
                <wp:effectExtent l="0" t="19050" r="19050" b="19050"/>
                <wp:wrapNone/>
                <wp:docPr id="220" name="Straight Connector 220"/>
                <wp:cNvGraphicFramePr/>
                <a:graphic xmlns:a="http://schemas.openxmlformats.org/drawingml/2006/main">
                  <a:graphicData uri="http://schemas.microsoft.com/office/word/2010/wordprocessingShape">
                    <wps:wsp>
                      <wps:cNvCnPr/>
                      <wps:spPr>
                        <a:xfrm>
                          <a:off x="0" y="0"/>
                          <a:ext cx="2914650"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6C6685" id="Straight Connector 220"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0.25pt,7.6pt" to="209.2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" strokecolor="#5b9bd5 [3204]" strokeweight="2.25pt">
                <v:stroke joinstyle="miter"/>
              </v:line>
            </w:pict>
          </mc:Fallback>
        </mc:AlternateContent>
      </w:r>
    </w:p>
    <w:p w:rsidR="00C32ACC" w:rsidRDefault="00C32ACC" w:rsidP="00C32ACC">
      <w:pPr>
        <w:ind w:right="5580"/>
        <w:rPr>
          <w:rFonts w:eastAsiaTheme="minorEastAsia"/>
          <w:sz w:val="24"/>
        </w:rPr>
      </w:pPr>
      <w:r>
        <w:rPr>
          <w:rFonts w:eastAsiaTheme="minorEastAsia"/>
          <w:sz w:val="24"/>
        </w:rPr>
        <w:t xml:space="preserve">21) Write the piecewise equation for the graph below. </w:t>
      </w:r>
    </w:p>
    <w:p w:rsidR="00C32ACC" w:rsidRDefault="00C32ACC" w:rsidP="00E23627">
      <w:pPr>
        <w:rPr>
          <w:rFonts w:eastAsiaTheme="minorEastAsia"/>
          <w:sz w:val="24"/>
        </w:rPr>
      </w:pPr>
      <w:r>
        <w:rPr>
          <w:noProof/>
        </w:rPr>
        <w:drawing>
          <wp:anchor distT="0" distB="0" distL="114300" distR="114300" simplePos="0" relativeHeight="251672576" behindDoc="0" locked="0" layoutInCell="1" allowOverlap="1" wp14:anchorId="0C7F2735" wp14:editId="050FDE58">
            <wp:simplePos x="0" y="0"/>
            <wp:positionH relativeFrom="column">
              <wp:posOffset>-281400</wp:posOffset>
            </wp:positionH>
            <wp:positionV relativeFrom="paragraph">
              <wp:posOffset>11190</wp:posOffset>
            </wp:positionV>
            <wp:extent cx="2911941" cy="2760453"/>
            <wp:effectExtent l="0" t="0" r="3175" b="1905"/>
            <wp:wrapNone/>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920749" cy="2768803"/>
                    </a:xfrm>
                    <a:prstGeom prst="rect">
                      <a:avLst/>
                    </a:prstGeom>
                  </pic:spPr>
                </pic:pic>
              </a:graphicData>
            </a:graphic>
            <wp14:sizeRelH relativeFrom="margin">
              <wp14:pctWidth>0</wp14:pctWidth>
            </wp14:sizeRelH>
            <wp14:sizeRelV relativeFrom="margin">
              <wp14:pctHeight>0</wp14:pctHeight>
            </wp14:sizeRelV>
          </wp:anchor>
        </w:drawing>
      </w:r>
    </w:p>
    <w:p w:rsidR="00C32ACC" w:rsidRDefault="00C32ACC" w:rsidP="00E23627">
      <w:pPr>
        <w:rPr>
          <w:rFonts w:eastAsiaTheme="minorEastAsia"/>
          <w:sz w:val="24"/>
        </w:rPr>
      </w:pPr>
      <w:r>
        <w:rPr>
          <w:rFonts w:eastAsiaTheme="minorEastAsia"/>
          <w:noProof/>
          <w:sz w:val="24"/>
        </w:rPr>
        <mc:AlternateContent>
          <mc:Choice Requires="wps">
            <w:drawing>
              <wp:anchor distT="0" distB="0" distL="114300" distR="114300" simplePos="0" relativeHeight="251671552" behindDoc="0" locked="0" layoutInCell="1" allowOverlap="1" wp14:anchorId="1408E8B1" wp14:editId="34D3914A">
                <wp:simplePos x="0" y="0"/>
                <wp:positionH relativeFrom="column">
                  <wp:posOffset>2667000</wp:posOffset>
                </wp:positionH>
                <wp:positionV relativeFrom="paragraph">
                  <wp:posOffset>217170</wp:posOffset>
                </wp:positionV>
                <wp:extent cx="3219450" cy="19050"/>
                <wp:effectExtent l="19050" t="19050" r="19050" b="19050"/>
                <wp:wrapNone/>
                <wp:docPr id="222" name="Straight Connector 222"/>
                <wp:cNvGraphicFramePr/>
                <a:graphic xmlns:a="http://schemas.openxmlformats.org/drawingml/2006/main">
                  <a:graphicData uri="http://schemas.microsoft.com/office/word/2010/wordprocessingShape">
                    <wps:wsp>
                      <wps:cNvCnPr/>
                      <wps:spPr>
                        <a:xfrm>
                          <a:off x="0" y="0"/>
                          <a:ext cx="3219450" cy="1905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5397BB" id="Straight Connector 222"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pt,17.1pt" to="463.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" strokecolor="#5b9bd5 [3204]" strokeweight="2.25pt">
                <v:stroke joinstyle="miter"/>
              </v:line>
            </w:pict>
          </mc:Fallback>
        </mc:AlternateContent>
      </w:r>
    </w:p>
    <w:p w:rsidR="00C32ACC" w:rsidRDefault="00C32ACC" w:rsidP="00E23627">
      <w:pPr>
        <w:rPr>
          <w:rFonts w:eastAsiaTheme="minorEastAsia"/>
          <w:sz w:val="24"/>
        </w:rPr>
      </w:pPr>
    </w:p>
    <w:p w:rsidR="00C32ACC" w:rsidRDefault="00C32ACC" w:rsidP="00E23627">
      <w:pPr>
        <w:rPr>
          <w:rFonts w:eastAsiaTheme="minorEastAsia"/>
          <w:sz w:val="24"/>
        </w:rPr>
      </w:pPr>
      <w:r>
        <w:rPr>
          <w:rFonts w:eastAsiaTheme="minorEastAsia"/>
          <w:sz w:val="24"/>
        </w:rPr>
        <w:tab/>
      </w:r>
      <w:r>
        <w:rPr>
          <w:rFonts w:eastAsiaTheme="minorEastAsia"/>
          <w:sz w:val="24"/>
        </w:rPr>
        <w:tab/>
      </w:r>
      <w:r>
        <w:rPr>
          <w:rFonts w:eastAsiaTheme="minorEastAsia"/>
          <w:sz w:val="24"/>
        </w:rPr>
        <w:tab/>
      </w:r>
      <w:r>
        <w:rPr>
          <w:rFonts w:eastAsiaTheme="minorEastAsia"/>
          <w:sz w:val="24"/>
        </w:rPr>
        <w:tab/>
      </w:r>
      <w:r>
        <w:rPr>
          <w:rFonts w:eastAsiaTheme="minorEastAsia"/>
          <w:sz w:val="24"/>
        </w:rPr>
        <w:tab/>
      </w:r>
      <w:r>
        <w:rPr>
          <w:rFonts w:eastAsiaTheme="minorEastAsia"/>
          <w:sz w:val="24"/>
        </w:rPr>
        <w:tab/>
      </w:r>
      <m:oMath>
        <m:r>
          <w:rPr>
            <w:rFonts w:ascii="Cambria Math" w:eastAsiaTheme="minorEastAsia" w:hAnsi="Cambria Math"/>
            <w:sz w:val="28"/>
          </w:rPr>
          <m:t>f</m:t>
        </m:r>
        <m:d>
          <m:dPr>
            <m:ctrlPr>
              <w:rPr>
                <w:rFonts w:ascii="Cambria Math" w:eastAsiaTheme="minorEastAsia" w:hAnsi="Cambria Math"/>
                <w:i/>
                <w:sz w:val="28"/>
              </w:rPr>
            </m:ctrlPr>
          </m:dPr>
          <m:e>
            <m:r>
              <w:rPr>
                <w:rFonts w:ascii="Cambria Math" w:eastAsiaTheme="minorEastAsia" w:hAnsi="Cambria Math"/>
                <w:sz w:val="28"/>
              </w:rPr>
              <m:t>x</m:t>
            </m:r>
          </m:e>
        </m:d>
        <m:r>
          <w:rPr>
            <w:rFonts w:ascii="Cambria Math" w:eastAsiaTheme="minorEastAsia" w:hAnsi="Cambria Math"/>
            <w:sz w:val="28"/>
          </w:rPr>
          <m:t>=</m:t>
        </m:r>
        <m:d>
          <m:dPr>
            <m:begChr m:val="{"/>
            <m:endChr m:val=""/>
            <m:ctrlPr>
              <w:rPr>
                <w:rFonts w:ascii="Cambria Math" w:eastAsiaTheme="minorEastAsia" w:hAnsi="Cambria Math"/>
                <w:i/>
                <w:sz w:val="28"/>
              </w:rPr>
            </m:ctrlPr>
          </m:dPr>
          <m:e>
            <m:eqArr>
              <m:eqArrPr>
                <m:ctrlPr>
                  <w:rPr>
                    <w:rFonts w:ascii="Cambria Math" w:eastAsiaTheme="minorEastAsia" w:hAnsi="Cambria Math"/>
                    <w:i/>
                    <w:sz w:val="28"/>
                  </w:rPr>
                </m:ctrlPr>
              </m:eqArrPr>
              <m:e>
                <m:r>
                  <w:rPr>
                    <w:rFonts w:ascii="Cambria Math" w:eastAsiaTheme="minorEastAsia" w:hAnsi="Cambria Math"/>
                    <w:sz w:val="28"/>
                  </w:rPr>
                  <m:t xml:space="preserve">                  if  </m:t>
                </m:r>
              </m:e>
              <m:e>
                <m:r>
                  <w:rPr>
                    <w:rFonts w:ascii="Cambria Math" w:eastAsiaTheme="minorEastAsia" w:hAnsi="Cambria Math"/>
                    <w:sz w:val="28"/>
                  </w:rPr>
                  <m:t xml:space="preserve">                if </m:t>
                </m:r>
                <m:ctrlPr>
                  <w:rPr>
                    <w:rFonts w:ascii="Cambria Math" w:eastAsia="Cambria Math" w:hAnsi="Cambria Math" w:cs="Cambria Math"/>
                    <w:i/>
                    <w:sz w:val="28"/>
                  </w:rPr>
                </m:ctrlPr>
              </m:e>
              <m:e>
                <m:r>
                  <w:rPr>
                    <w:rFonts w:ascii="Cambria Math" w:eastAsiaTheme="minorEastAsia" w:hAnsi="Cambria Math"/>
                    <w:sz w:val="28"/>
                  </w:rPr>
                  <m:t xml:space="preserve">                             if              </m:t>
                </m:r>
              </m:e>
            </m:eqArr>
          </m:e>
        </m:d>
      </m:oMath>
    </w:p>
    <w:p w:rsidR="00C32ACC" w:rsidRDefault="00C32ACC" w:rsidP="00E23627">
      <w:pPr>
        <w:rPr>
          <w:rFonts w:eastAsiaTheme="minorEastAsia"/>
          <w:sz w:val="24"/>
        </w:rPr>
      </w:pPr>
    </w:p>
    <w:p w:rsidR="00C32ACC" w:rsidRDefault="00C32ACC" w:rsidP="00E23627">
      <w:pPr>
        <w:rPr>
          <w:rFonts w:eastAsiaTheme="minorEastAsia"/>
          <w:sz w:val="24"/>
        </w:rPr>
      </w:pPr>
    </w:p>
    <w:p w:rsidR="00C32ACC" w:rsidRDefault="00C32ACC" w:rsidP="00E23627">
      <w:pPr>
        <w:rPr>
          <w:rFonts w:eastAsiaTheme="minorEastAsia"/>
          <w:sz w:val="24"/>
        </w:rPr>
      </w:pPr>
    </w:p>
    <w:p w:rsidR="00C32ACC" w:rsidRDefault="00C32ACC" w:rsidP="00E23627">
      <w:pPr>
        <w:pBdr>
          <w:bottom w:val="single" w:sz="12" w:space="1" w:color="auto"/>
        </w:pBdr>
        <w:rPr>
          <w:rFonts w:eastAsiaTheme="minorEastAsia"/>
          <w:sz w:val="24"/>
        </w:rPr>
      </w:pPr>
    </w:p>
    <w:p w:rsidR="00C32ACC" w:rsidRDefault="00C32ACC" w:rsidP="00E23627">
      <w:pPr>
        <w:rPr>
          <w:rFonts w:eastAsiaTheme="minorEastAsia"/>
        </w:rPr>
      </w:pPr>
      <w:r>
        <w:rPr>
          <w:rFonts w:eastAsiaTheme="minorEastAsia"/>
        </w:rPr>
        <w:t xml:space="preserve">Graph the exponential functions. LABEL the three key points for each graph. </w:t>
      </w:r>
    </w:p>
    <w:p w:rsidR="00C32ACC" w:rsidRDefault="007D30BC" w:rsidP="00E23627">
      <w:pPr>
        <w:rPr>
          <w:rFonts w:eastAsiaTheme="minorEastAsia"/>
        </w:rPr>
      </w:pPr>
      <w:r w:rsidRPr="008A341B">
        <w:rPr>
          <w:rFonts w:eastAsiaTheme="minorEastAsia"/>
          <w:noProof/>
        </w:rPr>
        <mc:AlternateContent>
          <mc:Choice Requires="wpg">
            <w:drawing>
              <wp:anchor distT="0" distB="0" distL="114300" distR="114300" simplePos="0" relativeHeight="251674624" behindDoc="0" locked="0" layoutInCell="1" allowOverlap="1" wp14:anchorId="7A562531" wp14:editId="55DDC39B">
                <wp:simplePos x="0" y="0"/>
                <wp:positionH relativeFrom="column">
                  <wp:posOffset>-397510</wp:posOffset>
                </wp:positionH>
                <wp:positionV relativeFrom="paragraph">
                  <wp:posOffset>349250</wp:posOffset>
                </wp:positionV>
                <wp:extent cx="2181860" cy="3282315"/>
                <wp:effectExtent l="38100" t="38100" r="0" b="51435"/>
                <wp:wrapNone/>
                <wp:docPr id="277" name="Group 54"/>
                <wp:cNvGraphicFramePr/>
                <a:graphic xmlns:a="http://schemas.openxmlformats.org/drawingml/2006/main">
                  <a:graphicData uri="http://schemas.microsoft.com/office/word/2010/wordprocessingGroup">
                    <wpg:wgp>
                      <wpg:cNvGrpSpPr/>
                      <wpg:grpSpPr>
                        <a:xfrm>
                          <a:off x="0" y="0"/>
                          <a:ext cx="2181860" cy="3282315"/>
                          <a:chOff x="0" y="0"/>
                          <a:chExt cx="3938955" cy="4911621"/>
                        </a:xfrm>
                      </wpg:grpSpPr>
                      <wpg:grpSp>
                        <wpg:cNvPr id="278" name="Group 278"/>
                        <wpg:cNvGrpSpPr/>
                        <wpg:grpSpPr>
                          <a:xfrm>
                            <a:off x="201658" y="184932"/>
                            <a:ext cx="3545032" cy="4557889"/>
                            <a:chOff x="201657" y="184932"/>
                            <a:chExt cx="7526219" cy="4557889"/>
                          </a:xfrm>
                        </wpg:grpSpPr>
                        <wps:wsp>
                          <wps:cNvPr id="279" name="Rectangle 279"/>
                          <wps:cNvSpPr/>
                          <wps:spPr>
                            <a:xfrm>
                              <a:off x="201661" y="18493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0" name="Rectangle 280"/>
                          <wps:cNvSpPr/>
                          <wps:spPr>
                            <a:xfrm>
                              <a:off x="201660" y="353744"/>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1" name="Rectangle 281"/>
                          <wps:cNvSpPr/>
                          <wps:spPr>
                            <a:xfrm>
                              <a:off x="201661" y="522556"/>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2" name="Rectangle 282"/>
                          <wps:cNvSpPr/>
                          <wps:spPr>
                            <a:xfrm>
                              <a:off x="201660" y="691368"/>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3" name="Rectangle 283"/>
                          <wps:cNvSpPr/>
                          <wps:spPr>
                            <a:xfrm>
                              <a:off x="201661" y="860180"/>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4" name="Rectangle 284"/>
                          <wps:cNvSpPr/>
                          <wps:spPr>
                            <a:xfrm>
                              <a:off x="201660" y="102899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5" name="Rectangle 285"/>
                          <wps:cNvSpPr/>
                          <wps:spPr>
                            <a:xfrm>
                              <a:off x="201660" y="119779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6" name="Rectangle 286"/>
                          <wps:cNvSpPr/>
                          <wps:spPr>
                            <a:xfrm>
                              <a:off x="201659" y="136660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7" name="Rectangle 287"/>
                          <wps:cNvSpPr/>
                          <wps:spPr>
                            <a:xfrm>
                              <a:off x="201660" y="1535421"/>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8" name="Rectangle 288"/>
                          <wps:cNvSpPr/>
                          <wps:spPr>
                            <a:xfrm>
                              <a:off x="201659" y="1704233"/>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9" name="Rectangle 289"/>
                          <wps:cNvSpPr/>
                          <wps:spPr>
                            <a:xfrm>
                              <a:off x="201660" y="187304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0" name="Rectangle 290"/>
                          <wps:cNvSpPr/>
                          <wps:spPr>
                            <a:xfrm>
                              <a:off x="201659" y="204185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1" name="Rectangle 291"/>
                          <wps:cNvSpPr/>
                          <wps:spPr>
                            <a:xfrm>
                              <a:off x="201661" y="221066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2" name="Rectangle 292"/>
                          <wps:cNvSpPr/>
                          <wps:spPr>
                            <a:xfrm>
                              <a:off x="201660" y="2379474"/>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3" name="Rectangle 293"/>
                          <wps:cNvSpPr/>
                          <wps:spPr>
                            <a:xfrm>
                              <a:off x="201661" y="2548286"/>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4" name="Rectangle 294"/>
                          <wps:cNvSpPr/>
                          <wps:spPr>
                            <a:xfrm>
                              <a:off x="201660" y="2717098"/>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5" name="Rectangle 295"/>
                          <wps:cNvSpPr/>
                          <wps:spPr>
                            <a:xfrm>
                              <a:off x="201661" y="2885910"/>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6" name="Rectangle 296"/>
                          <wps:cNvSpPr/>
                          <wps:spPr>
                            <a:xfrm>
                              <a:off x="201660" y="305472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7" name="Rectangle 297"/>
                          <wps:cNvSpPr/>
                          <wps:spPr>
                            <a:xfrm>
                              <a:off x="201660" y="322352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8" name="Rectangle 298"/>
                          <wps:cNvSpPr/>
                          <wps:spPr>
                            <a:xfrm>
                              <a:off x="201659" y="339233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9" name="Rectangle 299"/>
                          <wps:cNvSpPr/>
                          <wps:spPr>
                            <a:xfrm>
                              <a:off x="201660" y="3561151"/>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0" name="Rectangle 300"/>
                          <wps:cNvSpPr/>
                          <wps:spPr>
                            <a:xfrm>
                              <a:off x="201659" y="3729963"/>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1" name="Rectangle 301"/>
                          <wps:cNvSpPr/>
                          <wps:spPr>
                            <a:xfrm>
                              <a:off x="201660" y="389877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2" name="Rectangle 302"/>
                          <wps:cNvSpPr/>
                          <wps:spPr>
                            <a:xfrm>
                              <a:off x="201659" y="406758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3" name="Rectangle 303"/>
                          <wps:cNvSpPr/>
                          <wps:spPr>
                            <a:xfrm>
                              <a:off x="201657" y="423638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4" name="Rectangle 304"/>
                          <wps:cNvSpPr/>
                          <wps:spPr>
                            <a:xfrm>
                              <a:off x="201658" y="440519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5" name="Rectangle 305"/>
                          <wps:cNvSpPr/>
                          <wps:spPr>
                            <a:xfrm>
                              <a:off x="201657" y="457400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06" name="Group 306"/>
                        <wpg:cNvGrpSpPr/>
                        <wpg:grpSpPr>
                          <a:xfrm>
                            <a:off x="201659" y="184930"/>
                            <a:ext cx="3545031" cy="4557887"/>
                            <a:chOff x="201659" y="184930"/>
                            <a:chExt cx="3545031" cy="4557887"/>
                          </a:xfrm>
                        </wpg:grpSpPr>
                        <wps:wsp>
                          <wps:cNvPr id="307" name="Rectangle 307"/>
                          <wps:cNvSpPr/>
                          <wps:spPr>
                            <a:xfrm rot="16200000">
                              <a:off x="-1992878"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8" name="Rectangle 308"/>
                          <wps:cNvSpPr/>
                          <wps:spPr>
                            <a:xfrm rot="16200000">
                              <a:off x="-1824066"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9" name="Rectangle 309"/>
                          <wps:cNvSpPr/>
                          <wps:spPr>
                            <a:xfrm rot="16200000">
                              <a:off x="-1655254"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0" name="Rectangle 310"/>
                          <wps:cNvSpPr/>
                          <wps:spPr>
                            <a:xfrm rot="16200000">
                              <a:off x="-1486442"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1" name="Rectangle 311"/>
                          <wps:cNvSpPr/>
                          <wps:spPr>
                            <a:xfrm rot="16200000">
                              <a:off x="-1317630"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2" name="Rectangle 312"/>
                          <wps:cNvSpPr/>
                          <wps:spPr>
                            <a:xfrm rot="16200000">
                              <a:off x="-1148818"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3" name="Rectangle 313"/>
                          <wps:cNvSpPr/>
                          <wps:spPr>
                            <a:xfrm rot="16200000">
                              <a:off x="-980013"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4" name="Rectangle 314"/>
                          <wps:cNvSpPr/>
                          <wps:spPr>
                            <a:xfrm rot="16200000">
                              <a:off x="-811201"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5" name="Rectangle 315"/>
                          <wps:cNvSpPr/>
                          <wps:spPr>
                            <a:xfrm rot="16200000">
                              <a:off x="-642389"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6" name="Rectangle 316"/>
                          <wps:cNvSpPr/>
                          <wps:spPr>
                            <a:xfrm rot="16200000">
                              <a:off x="-473577"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7" name="Rectangle 317"/>
                          <wps:cNvSpPr/>
                          <wps:spPr>
                            <a:xfrm rot="16200000">
                              <a:off x="-304765"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8" name="Rectangle 318"/>
                          <wps:cNvSpPr/>
                          <wps:spPr>
                            <a:xfrm rot="16200000">
                              <a:off x="-135953"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9" name="Rectangle 319"/>
                          <wps:cNvSpPr/>
                          <wps:spPr>
                            <a:xfrm rot="16200000">
                              <a:off x="32852"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0" name="Rectangle 320"/>
                          <wps:cNvSpPr/>
                          <wps:spPr>
                            <a:xfrm rot="16200000">
                              <a:off x="201664"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1" name="Rectangle 321"/>
                          <wps:cNvSpPr/>
                          <wps:spPr>
                            <a:xfrm rot="16200000">
                              <a:off x="370476"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2" name="Rectangle 322"/>
                          <wps:cNvSpPr/>
                          <wps:spPr>
                            <a:xfrm rot="16200000">
                              <a:off x="539288"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3" name="Rectangle 323"/>
                          <wps:cNvSpPr/>
                          <wps:spPr>
                            <a:xfrm rot="16200000">
                              <a:off x="708100"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4" name="Rectangle 324"/>
                          <wps:cNvSpPr/>
                          <wps:spPr>
                            <a:xfrm rot="16200000">
                              <a:off x="876912"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5" name="Rectangle 325"/>
                          <wps:cNvSpPr/>
                          <wps:spPr>
                            <a:xfrm rot="16200000">
                              <a:off x="1045717"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6" name="Rectangle 326"/>
                          <wps:cNvSpPr/>
                          <wps:spPr>
                            <a:xfrm rot="16200000">
                              <a:off x="1214529"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7" name="Rectangle 327"/>
                          <wps:cNvSpPr/>
                          <wps:spPr>
                            <a:xfrm rot="16200000">
                              <a:off x="1383341"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28" name="Straight Connector 328"/>
                        <wps:cNvCnPr/>
                        <wps:spPr>
                          <a:xfrm>
                            <a:off x="0" y="4236385"/>
                            <a:ext cx="3938955" cy="0"/>
                          </a:xfrm>
                          <a:prstGeom prst="line">
                            <a:avLst/>
                          </a:prstGeom>
                          <a:ln w="19050">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29" name="Straight Connector 329"/>
                        <wps:cNvCnPr/>
                        <wps:spPr>
                          <a:xfrm flipH="1" flipV="1">
                            <a:off x="1890901" y="0"/>
                            <a:ext cx="1753" cy="4911621"/>
                          </a:xfrm>
                          <a:prstGeom prst="line">
                            <a:avLst/>
                          </a:prstGeom>
                          <a:ln w="19050">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87833F9" id="Group 54" o:spid="_x0000_s1026" style="position:absolute;margin-left:-31.3pt;margin-top:27.5pt;width:171.8pt;height:258.45pt;z-index:251674624;mso-width-relative:margin;mso-height-relative:margin" coordsize="39389,49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">
                <v:group id="Group 278" o:spid="_x0000_s1027" style="position:absolute;left:2016;top:1849;width:35450;height:45579" coordorigin="2016,1849" coordsize="75262,45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rect id="Rectangle 279" o:spid="_x0000_s1028" style="position:absolute;left:2016;top:184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" filled="f" strokecolor="#5a5a5a [2109]"/>
                  <v:rect id="Rectangle 280" o:spid="_x0000_s1029" style="position:absolute;left:2016;top:353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" filled="f" strokecolor="#5a5a5a [2109]"/>
                  <v:rect id="Rectangle 281" o:spid="_x0000_s1030" style="position:absolute;left:2016;top:522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" filled="f" strokecolor="#5a5a5a [2109]"/>
                  <v:rect id="Rectangle 282" o:spid="_x0000_s1031" style="position:absolute;left:2016;top:691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" filled="f" strokecolor="#5a5a5a [2109]"/>
                  <v:rect id="Rectangle 283" o:spid="_x0000_s1032" style="position:absolute;left:2016;top:8601;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" filled="f" strokecolor="#5a5a5a [2109]"/>
                  <v:rect id="Rectangle 284" o:spid="_x0000_s1033" style="position:absolute;left:2016;top:10289;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" filled="f" strokecolor="#5a5a5a [2109]"/>
                  <v:rect id="Rectangle 285" o:spid="_x0000_s1034" style="position:absolute;left:2016;top:11977;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" filled="f" strokecolor="#5a5a5a [2109]"/>
                  <v:rect id="Rectangle 286" o:spid="_x0000_s1035" style="position:absolute;left:2016;top:13666;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" filled="f" strokecolor="#5a5a5a [2109]"/>
                  <v:rect id="Rectangle 287" o:spid="_x0000_s1036" style="position:absolute;left:2016;top:15354;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" filled="f" strokecolor="#5a5a5a [2109]"/>
                  <v:rect id="Rectangle 288" o:spid="_x0000_s1037" style="position:absolute;left:2016;top:17042;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" filled="f" strokecolor="#5a5a5a [2109]"/>
                  <v:rect id="Rectangle 289" o:spid="_x0000_s1038" style="position:absolute;left:2016;top:18730;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" filled="f" strokecolor="#5a5a5a [2109]"/>
                  <v:rect id="Rectangle 290" o:spid="_x0000_s1039" style="position:absolute;left:2016;top:20418;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" filled="f" strokecolor="#5a5a5a [2109]"/>
                  <v:rect id="Rectangle 291" o:spid="_x0000_s1040" style="position:absolute;left:2016;top:22106;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" filled="f" strokecolor="#5a5a5a [2109]"/>
                  <v:rect id="Rectangle 292" o:spid="_x0000_s1041" style="position:absolute;left:2016;top:23794;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" filled="f" strokecolor="#5a5a5a [2109]"/>
                  <v:rect id="Rectangle 293" o:spid="_x0000_s1042" style="position:absolute;left:2016;top:25482;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" filled="f" strokecolor="#5a5a5a [2109]"/>
                  <v:rect id="Rectangle 294" o:spid="_x0000_s1043" style="position:absolute;left:2016;top:27170;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" filled="f" strokecolor="#5a5a5a [2109]"/>
                  <v:rect id="Rectangle 295" o:spid="_x0000_s1044" style="position:absolute;left:2016;top:2885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" filled="f" strokecolor="#5a5a5a [2109]"/>
                  <v:rect id="Rectangle 296" o:spid="_x0000_s1045" style="position:absolute;left:2016;top:3054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" filled="f" strokecolor="#5a5a5a [2109]"/>
                  <v:rect id="Rectangle 297" o:spid="_x0000_s1046" style="position:absolute;left:2016;top:3223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" filled="f" strokecolor="#5a5a5a [2109]"/>
                  <v:rect id="Rectangle 298" o:spid="_x0000_s1047" style="position:absolute;left:2016;top:3392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" filled="f" strokecolor="#5a5a5a [2109]"/>
                  <v:rect id="Rectangle 299" o:spid="_x0000_s1048" style="position:absolute;left:2016;top:35611;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" filled="f" strokecolor="#5a5a5a [2109]"/>
                  <v:rect id="Rectangle 300" o:spid="_x0000_s1049" style="position:absolute;left:2016;top:3729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" filled="f" strokecolor="#5a5a5a [2109]"/>
                  <v:rect id="Rectangle 301" o:spid="_x0000_s1050" style="position:absolute;left:2016;top:3898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" filled="f" strokecolor="#5a5a5a [2109]"/>
                  <v:rect id="Rectangle 302" o:spid="_x0000_s1051" style="position:absolute;left:2016;top:4067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" filled="f" strokecolor="#5a5a5a [2109]"/>
                  <v:rect id="Rectangle 303" o:spid="_x0000_s1052" style="position:absolute;left:2016;top:4236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" filled="f" strokecolor="#5a5a5a [2109]"/>
                  <v:rect id="Rectangle 304" o:spid="_x0000_s1053" style="position:absolute;left:2016;top:44051;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" filled="f" strokecolor="#5a5a5a [2109]"/>
                  <v:rect id="Rectangle 305" o:spid="_x0000_s1054" style="position:absolute;left:2016;top:45740;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" filled="f" strokecolor="#5a5a5a [2109]"/>
                </v:group>
                <v:group id="Group 306" o:spid="_x0000_s1055" style="position:absolute;left:2016;top:1849;width:35450;height:45579" coordorigin="2016,1849" coordsize="35450,45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">
                  <v:rect id="Rectangle 307" o:spid="_x0000_s1056" style="position:absolute;left:-19930;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" filled="f" strokecolor="#5a5a5a [2109]"/>
                  <v:rect id="Rectangle 308" o:spid="_x0000_s1057" style="position:absolute;left:-1824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" filled="f" strokecolor="#5a5a5a [2109]"/>
                  <v:rect id="Rectangle 309" o:spid="_x0000_s1058" style="position:absolute;left:-1655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" filled="f" strokecolor="#5a5a5a [2109]"/>
                  <v:rect id="Rectangle 310" o:spid="_x0000_s1059" style="position:absolute;left:-14865;top:23794;width:45579;height:168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" filled="f" strokecolor="#5a5a5a [2109]"/>
                  <v:rect id="Rectangle 311" o:spid="_x0000_s1060" style="position:absolute;left:-13177;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" filled="f" strokecolor="#5a5a5a [2109]"/>
                  <v:rect id="Rectangle 312" o:spid="_x0000_s1061" style="position:absolute;left:-11489;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" filled="f" strokecolor="#5a5a5a [2109]"/>
                  <v:rect id="Rectangle 313" o:spid="_x0000_s1062" style="position:absolute;left:-9801;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" filled="f" strokecolor="#5a5a5a [2109]"/>
                  <v:rect id="Rectangle 314" o:spid="_x0000_s1063" style="position:absolute;left:-8113;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" filled="f" strokecolor="#5a5a5a [2109]"/>
                  <v:rect id="Rectangle 315" o:spid="_x0000_s1064" style="position:absolute;left:-6425;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" filled="f" strokecolor="#5a5a5a [2109]"/>
                  <v:rect id="Rectangle 316" o:spid="_x0000_s1065" style="position:absolute;left:-4737;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" filled="f" strokecolor="#5a5a5a [2109]"/>
                  <v:rect id="Rectangle 317" o:spid="_x0000_s1066" style="position:absolute;left:-3049;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" filled="f" strokecolor="#5a5a5a [2109]"/>
                  <v:rect id="Rectangle 318" o:spid="_x0000_s1067" style="position:absolute;left:-1361;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" filled="f" strokecolor="#5a5a5a [2109]"/>
                  <v:rect id="Rectangle 319" o:spid="_x0000_s1068" style="position:absolute;left:328;top:23794;width:45579;height:168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" filled="f" strokecolor="#5a5a5a [2109]"/>
                  <v:rect id="Rectangle 320" o:spid="_x0000_s1069" style="position:absolute;left:2016;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" filled="f" strokecolor="#5a5a5a [2109]"/>
                  <v:rect id="Rectangle 321" o:spid="_x0000_s1070" style="position:absolute;left:370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" filled="f" strokecolor="#5a5a5a [2109]"/>
                  <v:rect id="Rectangle 322" o:spid="_x0000_s1071" style="position:absolute;left:539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" filled="f" strokecolor="#5a5a5a [2109]"/>
                  <v:rect id="Rectangle 323" o:spid="_x0000_s1072" style="position:absolute;left:7080;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" filled="f" strokecolor="#5a5a5a [2109]"/>
                  <v:rect id="Rectangle 324" o:spid="_x0000_s1073" style="position:absolute;left:8768;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" filled="f" strokecolor="#5a5a5a [2109]"/>
                  <v:rect id="Rectangle 325" o:spid="_x0000_s1074" style="position:absolute;left:10456;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" filled="f" strokecolor="#5a5a5a [2109]"/>
                  <v:rect id="Rectangle 326" o:spid="_x0000_s1075" style="position:absolute;left:1214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" filled="f" strokecolor="#5a5a5a [2109]"/>
                  <v:rect id="Rectangle 327" o:spid="_x0000_s1076" style="position:absolute;left:1383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" filled="f" strokecolor="#5a5a5a [2109]"/>
                </v:group>
                <v:line id="Straight Connector 328" o:spid="_x0000_s1077" style="position:absolute;visibility:visible;mso-wrap-style:square" from="0,42363" to="39389,423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" strokecolor="#5a5a5a [2109]" strokeweight="1.5pt">
                  <v:stroke startarrow="block" endarrow="block" joinstyle="miter"/>
                </v:line>
                <v:line id="Straight Connector 329" o:spid="_x0000_s1078" style="position:absolute;flip:x y;visibility:visible;mso-wrap-style:square" from="18909,0" to="18926,49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" strokecolor="#5a5a5a [2109]" strokeweight="1.5pt">
                  <v:stroke startarrow="block" endarrow="block" joinstyle="miter"/>
                </v:line>
              </v:group>
            </w:pict>
          </mc:Fallback>
        </mc:AlternateContent>
      </w:r>
      <w:r w:rsidRPr="008A341B">
        <w:rPr>
          <w:rFonts w:eastAsiaTheme="minorEastAsia"/>
          <w:noProof/>
        </w:rPr>
        <mc:AlternateContent>
          <mc:Choice Requires="wpg">
            <w:drawing>
              <wp:anchor distT="0" distB="0" distL="114300" distR="114300" simplePos="0" relativeHeight="251676672" behindDoc="0" locked="0" layoutInCell="1" allowOverlap="1" wp14:anchorId="2B1AA7AA" wp14:editId="389EEAF7">
                <wp:simplePos x="0" y="0"/>
                <wp:positionH relativeFrom="column">
                  <wp:posOffset>1846580</wp:posOffset>
                </wp:positionH>
                <wp:positionV relativeFrom="paragraph">
                  <wp:posOffset>344170</wp:posOffset>
                </wp:positionV>
                <wp:extent cx="2181860" cy="3282315"/>
                <wp:effectExtent l="38100" t="38100" r="0" b="51435"/>
                <wp:wrapNone/>
                <wp:docPr id="330" name="Group 54"/>
                <wp:cNvGraphicFramePr/>
                <a:graphic xmlns:a="http://schemas.openxmlformats.org/drawingml/2006/main">
                  <a:graphicData uri="http://schemas.microsoft.com/office/word/2010/wordprocessingGroup">
                    <wpg:wgp>
                      <wpg:cNvGrpSpPr/>
                      <wpg:grpSpPr>
                        <a:xfrm>
                          <a:off x="0" y="0"/>
                          <a:ext cx="2181860" cy="3282315"/>
                          <a:chOff x="0" y="0"/>
                          <a:chExt cx="3938955" cy="4911621"/>
                        </a:xfrm>
                      </wpg:grpSpPr>
                      <wpg:grpSp>
                        <wpg:cNvPr id="331" name="Group 331"/>
                        <wpg:cNvGrpSpPr/>
                        <wpg:grpSpPr>
                          <a:xfrm>
                            <a:off x="201658" y="184932"/>
                            <a:ext cx="3545032" cy="4557889"/>
                            <a:chOff x="201657" y="184932"/>
                            <a:chExt cx="7526219" cy="4557889"/>
                          </a:xfrm>
                        </wpg:grpSpPr>
                        <wps:wsp>
                          <wps:cNvPr id="332" name="Rectangle 332"/>
                          <wps:cNvSpPr/>
                          <wps:spPr>
                            <a:xfrm>
                              <a:off x="201661" y="18493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3" name="Rectangle 333"/>
                          <wps:cNvSpPr/>
                          <wps:spPr>
                            <a:xfrm>
                              <a:off x="201660" y="353744"/>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4" name="Rectangle 334"/>
                          <wps:cNvSpPr/>
                          <wps:spPr>
                            <a:xfrm>
                              <a:off x="201661" y="522556"/>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5" name="Rectangle 335"/>
                          <wps:cNvSpPr/>
                          <wps:spPr>
                            <a:xfrm>
                              <a:off x="201660" y="691368"/>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6" name="Rectangle 336"/>
                          <wps:cNvSpPr/>
                          <wps:spPr>
                            <a:xfrm>
                              <a:off x="201661" y="860180"/>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7" name="Rectangle 337"/>
                          <wps:cNvSpPr/>
                          <wps:spPr>
                            <a:xfrm>
                              <a:off x="201660" y="102899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8" name="Rectangle 338"/>
                          <wps:cNvSpPr/>
                          <wps:spPr>
                            <a:xfrm>
                              <a:off x="201660" y="119779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9" name="Rectangle 339"/>
                          <wps:cNvSpPr/>
                          <wps:spPr>
                            <a:xfrm>
                              <a:off x="201659" y="136660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0" name="Rectangle 340"/>
                          <wps:cNvSpPr/>
                          <wps:spPr>
                            <a:xfrm>
                              <a:off x="201660" y="1535421"/>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1" name="Rectangle 341"/>
                          <wps:cNvSpPr/>
                          <wps:spPr>
                            <a:xfrm>
                              <a:off x="201659" y="1704233"/>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2" name="Rectangle 342"/>
                          <wps:cNvSpPr/>
                          <wps:spPr>
                            <a:xfrm>
                              <a:off x="201660" y="187304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3" name="Rectangle 343"/>
                          <wps:cNvSpPr/>
                          <wps:spPr>
                            <a:xfrm>
                              <a:off x="201659" y="204185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4" name="Rectangle 344"/>
                          <wps:cNvSpPr/>
                          <wps:spPr>
                            <a:xfrm>
                              <a:off x="201661" y="221066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5" name="Rectangle 345"/>
                          <wps:cNvSpPr/>
                          <wps:spPr>
                            <a:xfrm>
                              <a:off x="201660" y="2379474"/>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6" name="Rectangle 346"/>
                          <wps:cNvSpPr/>
                          <wps:spPr>
                            <a:xfrm>
                              <a:off x="201661" y="2548286"/>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7" name="Rectangle 347"/>
                          <wps:cNvSpPr/>
                          <wps:spPr>
                            <a:xfrm>
                              <a:off x="201660" y="2717098"/>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8" name="Rectangle 348"/>
                          <wps:cNvSpPr/>
                          <wps:spPr>
                            <a:xfrm>
                              <a:off x="201661" y="2885910"/>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9" name="Rectangle 349"/>
                          <wps:cNvSpPr/>
                          <wps:spPr>
                            <a:xfrm>
                              <a:off x="201660" y="305472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0" name="Rectangle 350"/>
                          <wps:cNvSpPr/>
                          <wps:spPr>
                            <a:xfrm>
                              <a:off x="201660" y="322352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1" name="Rectangle 351"/>
                          <wps:cNvSpPr/>
                          <wps:spPr>
                            <a:xfrm>
                              <a:off x="201659" y="339233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2" name="Rectangle 352"/>
                          <wps:cNvSpPr/>
                          <wps:spPr>
                            <a:xfrm>
                              <a:off x="201660" y="3561151"/>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3" name="Rectangle 353"/>
                          <wps:cNvSpPr/>
                          <wps:spPr>
                            <a:xfrm>
                              <a:off x="201659" y="3729963"/>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4" name="Rectangle 354"/>
                          <wps:cNvSpPr/>
                          <wps:spPr>
                            <a:xfrm>
                              <a:off x="201660" y="389877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5" name="Rectangle 355"/>
                          <wps:cNvSpPr/>
                          <wps:spPr>
                            <a:xfrm>
                              <a:off x="201659" y="406758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6" name="Rectangle 356"/>
                          <wps:cNvSpPr/>
                          <wps:spPr>
                            <a:xfrm>
                              <a:off x="201657" y="423638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7" name="Rectangle 357"/>
                          <wps:cNvSpPr/>
                          <wps:spPr>
                            <a:xfrm>
                              <a:off x="201658" y="440519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8" name="Rectangle 358"/>
                          <wps:cNvSpPr/>
                          <wps:spPr>
                            <a:xfrm>
                              <a:off x="201657" y="457400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59" name="Group 359"/>
                        <wpg:cNvGrpSpPr/>
                        <wpg:grpSpPr>
                          <a:xfrm>
                            <a:off x="201659" y="184930"/>
                            <a:ext cx="3545031" cy="4557887"/>
                            <a:chOff x="201659" y="184930"/>
                            <a:chExt cx="3545031" cy="4557887"/>
                          </a:xfrm>
                        </wpg:grpSpPr>
                        <wps:wsp>
                          <wps:cNvPr id="360" name="Rectangle 360"/>
                          <wps:cNvSpPr/>
                          <wps:spPr>
                            <a:xfrm rot="16200000">
                              <a:off x="-1992878"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1" name="Rectangle 361"/>
                          <wps:cNvSpPr/>
                          <wps:spPr>
                            <a:xfrm rot="16200000">
                              <a:off x="-1824066"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2" name="Rectangle 362"/>
                          <wps:cNvSpPr/>
                          <wps:spPr>
                            <a:xfrm rot="16200000">
                              <a:off x="-1655254"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3" name="Rectangle 363"/>
                          <wps:cNvSpPr/>
                          <wps:spPr>
                            <a:xfrm rot="16200000">
                              <a:off x="-1486442"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4" name="Rectangle 364"/>
                          <wps:cNvSpPr/>
                          <wps:spPr>
                            <a:xfrm rot="16200000">
                              <a:off x="-1317630"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5" name="Rectangle 365"/>
                          <wps:cNvSpPr/>
                          <wps:spPr>
                            <a:xfrm rot="16200000">
                              <a:off x="-1148818"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6" name="Rectangle 366"/>
                          <wps:cNvSpPr/>
                          <wps:spPr>
                            <a:xfrm rot="16200000">
                              <a:off x="-980013"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7" name="Rectangle 367"/>
                          <wps:cNvSpPr/>
                          <wps:spPr>
                            <a:xfrm rot="16200000">
                              <a:off x="-811201"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8" name="Rectangle 368"/>
                          <wps:cNvSpPr/>
                          <wps:spPr>
                            <a:xfrm rot="16200000">
                              <a:off x="-642389"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9" name="Rectangle 369"/>
                          <wps:cNvSpPr/>
                          <wps:spPr>
                            <a:xfrm rot="16200000">
                              <a:off x="-473577"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0" name="Rectangle 370"/>
                          <wps:cNvSpPr/>
                          <wps:spPr>
                            <a:xfrm rot="16200000">
                              <a:off x="-304765"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1" name="Rectangle 371"/>
                          <wps:cNvSpPr/>
                          <wps:spPr>
                            <a:xfrm rot="16200000">
                              <a:off x="-135953"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2" name="Rectangle 372"/>
                          <wps:cNvSpPr/>
                          <wps:spPr>
                            <a:xfrm rot="16200000">
                              <a:off x="32852"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3" name="Rectangle 373"/>
                          <wps:cNvSpPr/>
                          <wps:spPr>
                            <a:xfrm rot="16200000">
                              <a:off x="201664"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4" name="Rectangle 374"/>
                          <wps:cNvSpPr/>
                          <wps:spPr>
                            <a:xfrm rot="16200000">
                              <a:off x="370476"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5" name="Rectangle 375"/>
                          <wps:cNvSpPr/>
                          <wps:spPr>
                            <a:xfrm rot="16200000">
                              <a:off x="539288"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6" name="Rectangle 376"/>
                          <wps:cNvSpPr/>
                          <wps:spPr>
                            <a:xfrm rot="16200000">
                              <a:off x="708100"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7" name="Rectangle 377"/>
                          <wps:cNvSpPr/>
                          <wps:spPr>
                            <a:xfrm rot="16200000">
                              <a:off x="876912"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8" name="Rectangle 378"/>
                          <wps:cNvSpPr/>
                          <wps:spPr>
                            <a:xfrm rot="16200000">
                              <a:off x="1045717"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9" name="Rectangle 379"/>
                          <wps:cNvSpPr/>
                          <wps:spPr>
                            <a:xfrm rot="16200000">
                              <a:off x="1214529"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0" name="Rectangle 380"/>
                          <wps:cNvSpPr/>
                          <wps:spPr>
                            <a:xfrm rot="16200000">
                              <a:off x="1383341"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81" name="Straight Connector 381"/>
                        <wps:cNvCnPr/>
                        <wps:spPr>
                          <a:xfrm>
                            <a:off x="0" y="4236385"/>
                            <a:ext cx="3938955" cy="0"/>
                          </a:xfrm>
                          <a:prstGeom prst="line">
                            <a:avLst/>
                          </a:prstGeom>
                          <a:ln w="19050">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82" name="Straight Connector 382"/>
                        <wps:cNvCnPr/>
                        <wps:spPr>
                          <a:xfrm flipH="1" flipV="1">
                            <a:off x="1890901" y="0"/>
                            <a:ext cx="1753" cy="4911621"/>
                          </a:xfrm>
                          <a:prstGeom prst="line">
                            <a:avLst/>
                          </a:prstGeom>
                          <a:ln w="19050">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E618D3" id="Group 54" o:spid="_x0000_s1026" style="position:absolute;margin-left:145.4pt;margin-top:27.1pt;width:171.8pt;height:258.45pt;z-index:251676672;mso-width-relative:margin;mso-height-relative:margin" coordsize="39389,49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">
                <v:group id="Group 331" o:spid="_x0000_s1027" style="position:absolute;left:2016;top:1849;width:35450;height:45579" coordorigin="2016,1849" coordsize="75262,45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">
                  <v:rect id="Rectangle 332" o:spid="_x0000_s1028" style="position:absolute;left:2016;top:184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" filled="f" strokecolor="#5a5a5a [2109]"/>
                  <v:rect id="Rectangle 333" o:spid="_x0000_s1029" style="position:absolute;left:2016;top:353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" filled="f" strokecolor="#5a5a5a [2109]"/>
                  <v:rect id="Rectangle 334" o:spid="_x0000_s1030" style="position:absolute;left:2016;top:522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" filled="f" strokecolor="#5a5a5a [2109]"/>
                  <v:rect id="Rectangle 335" o:spid="_x0000_s1031" style="position:absolute;left:2016;top:691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" filled="f" strokecolor="#5a5a5a [2109]"/>
                  <v:rect id="Rectangle 336" o:spid="_x0000_s1032" style="position:absolute;left:2016;top:8601;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" filled="f" strokecolor="#5a5a5a [2109]"/>
                  <v:rect id="Rectangle 337" o:spid="_x0000_s1033" style="position:absolute;left:2016;top:10289;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" filled="f" strokecolor="#5a5a5a [2109]"/>
                  <v:rect id="Rectangle 338" o:spid="_x0000_s1034" style="position:absolute;left:2016;top:11977;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" filled="f" strokecolor="#5a5a5a [2109]"/>
                  <v:rect id="Rectangle 339" o:spid="_x0000_s1035" style="position:absolute;left:2016;top:13666;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" filled="f" strokecolor="#5a5a5a [2109]"/>
                  <v:rect id="Rectangle 340" o:spid="_x0000_s1036" style="position:absolute;left:2016;top:15354;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" filled="f" strokecolor="#5a5a5a [2109]"/>
                  <v:rect id="Rectangle 341" o:spid="_x0000_s1037" style="position:absolute;left:2016;top:17042;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" filled="f" strokecolor="#5a5a5a [2109]"/>
                  <v:rect id="Rectangle 342" o:spid="_x0000_s1038" style="position:absolute;left:2016;top:18730;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" filled="f" strokecolor="#5a5a5a [2109]"/>
                  <v:rect id="Rectangle 343" o:spid="_x0000_s1039" style="position:absolute;left:2016;top:20418;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" filled="f" strokecolor="#5a5a5a [2109]"/>
                  <v:rect id="Rectangle 344" o:spid="_x0000_s1040" style="position:absolute;left:2016;top:22106;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" filled="f" strokecolor="#5a5a5a [2109]"/>
                  <v:rect id="Rectangle 345" o:spid="_x0000_s1041" style="position:absolute;left:2016;top:23794;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" filled="f" strokecolor="#5a5a5a [2109]"/>
                  <v:rect id="Rectangle 346" o:spid="_x0000_s1042" style="position:absolute;left:2016;top:25482;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" filled="f" strokecolor="#5a5a5a [2109]"/>
                  <v:rect id="Rectangle 347" o:spid="_x0000_s1043" style="position:absolute;left:2016;top:27170;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" filled="f" strokecolor="#5a5a5a [2109]"/>
                  <v:rect id="Rectangle 348" o:spid="_x0000_s1044" style="position:absolute;left:2016;top:2885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" filled="f" strokecolor="#5a5a5a [2109]"/>
                  <v:rect id="Rectangle 349" o:spid="_x0000_s1045" style="position:absolute;left:2016;top:3054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" filled="f" strokecolor="#5a5a5a [2109]"/>
                  <v:rect id="Rectangle 350" o:spid="_x0000_s1046" style="position:absolute;left:2016;top:3223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" filled="f" strokecolor="#5a5a5a [2109]"/>
                  <v:rect id="Rectangle 351" o:spid="_x0000_s1047" style="position:absolute;left:2016;top:3392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" filled="f" strokecolor="#5a5a5a [2109]"/>
                  <v:rect id="Rectangle 352" o:spid="_x0000_s1048" style="position:absolute;left:2016;top:35611;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" filled="f" strokecolor="#5a5a5a [2109]"/>
                  <v:rect id="Rectangle 353" o:spid="_x0000_s1049" style="position:absolute;left:2016;top:3729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" filled="f" strokecolor="#5a5a5a [2109]"/>
                  <v:rect id="Rectangle 354" o:spid="_x0000_s1050" style="position:absolute;left:2016;top:3898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" filled="f" strokecolor="#5a5a5a [2109]"/>
                  <v:rect id="Rectangle 355" o:spid="_x0000_s1051" style="position:absolute;left:2016;top:4067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" filled="f" strokecolor="#5a5a5a [2109]"/>
                  <v:rect id="Rectangle 356" o:spid="_x0000_s1052" style="position:absolute;left:2016;top:4236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" filled="f" strokecolor="#5a5a5a [2109]"/>
                  <v:rect id="Rectangle 357" o:spid="_x0000_s1053" style="position:absolute;left:2016;top:44051;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" filled="f" strokecolor="#5a5a5a [2109]"/>
                  <v:rect id="Rectangle 358" o:spid="_x0000_s1054" style="position:absolute;left:2016;top:45740;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" filled="f" strokecolor="#5a5a5a [2109]"/>
                </v:group>
                <v:group id="Group 359" o:spid="_x0000_s1055" style="position:absolute;left:2016;top:1849;width:35450;height:45579" coordorigin="2016,1849" coordsize="35450,45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XI9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MV/B7JhwBuf4BAAD//wMAUEsBAi0AFAAGAAgAAAAhANvh9svuAAAAhQEAABMAAAAAAAAA&#10;AAAAAAAAAAAAAFtDb250ZW50X1R5cGVzXS54bWxQSwECLQAUAAYACAAAACEAWvQsW78AAAAVAQAA&#10;CwAAAAAAAAAAAAAAAAAfAQAAX3JlbHMvLnJlbHNQSwECLQAUAAYACAAAACEAZIlyPcYAAADcAAAA&#10;DwAAAAAAAAAAAAAAAAAHAgAAZHJzL2Rvd25yZXYueG1sUEsFBgAAAAADAAMAtwAAAPoCAAAAAA==&#10;">
                  <v:rect id="Rectangle 360" o:spid="_x0000_s1056" style="position:absolute;left:-19930;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" filled="f" strokecolor="#5a5a5a [2109]"/>
                  <v:rect id="Rectangle 361" o:spid="_x0000_s1057" style="position:absolute;left:-1824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" filled="f" strokecolor="#5a5a5a [2109]"/>
                  <v:rect id="Rectangle 362" o:spid="_x0000_s1058" style="position:absolute;left:-1655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" filled="f" strokecolor="#5a5a5a [2109]"/>
                  <v:rect id="Rectangle 363" o:spid="_x0000_s1059" style="position:absolute;left:-14865;top:23794;width:45579;height:168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" filled="f" strokecolor="#5a5a5a [2109]"/>
                  <v:rect id="Rectangle 364" o:spid="_x0000_s1060" style="position:absolute;left:-13177;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" filled="f" strokecolor="#5a5a5a [2109]"/>
                  <v:rect id="Rectangle 365" o:spid="_x0000_s1061" style="position:absolute;left:-11489;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" filled="f" strokecolor="#5a5a5a [2109]"/>
                  <v:rect id="Rectangle 366" o:spid="_x0000_s1062" style="position:absolute;left:-9801;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" filled="f" strokecolor="#5a5a5a [2109]"/>
                  <v:rect id="Rectangle 367" o:spid="_x0000_s1063" style="position:absolute;left:-8113;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" filled="f" strokecolor="#5a5a5a [2109]"/>
                  <v:rect id="Rectangle 368" o:spid="_x0000_s1064" style="position:absolute;left:-6425;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" filled="f" strokecolor="#5a5a5a [2109]"/>
                  <v:rect id="Rectangle 369" o:spid="_x0000_s1065" style="position:absolute;left:-4737;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" filled="f" strokecolor="#5a5a5a [2109]"/>
                  <v:rect id="Rectangle 370" o:spid="_x0000_s1066" style="position:absolute;left:-3049;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" filled="f" strokecolor="#5a5a5a [2109]"/>
                  <v:rect id="Rectangle 371" o:spid="_x0000_s1067" style="position:absolute;left:-1361;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" filled="f" strokecolor="#5a5a5a [2109]"/>
                  <v:rect id="Rectangle 372" o:spid="_x0000_s1068" style="position:absolute;left:328;top:23794;width:45579;height:168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" filled="f" strokecolor="#5a5a5a [2109]"/>
                  <v:rect id="Rectangle 373" o:spid="_x0000_s1069" style="position:absolute;left:2016;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" filled="f" strokecolor="#5a5a5a [2109]"/>
                  <v:rect id="Rectangle 374" o:spid="_x0000_s1070" style="position:absolute;left:370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" filled="f" strokecolor="#5a5a5a [2109]"/>
                  <v:rect id="Rectangle 375" o:spid="_x0000_s1071" style="position:absolute;left:539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" filled="f" strokecolor="#5a5a5a [2109]"/>
                  <v:rect id="Rectangle 376" o:spid="_x0000_s1072" style="position:absolute;left:7080;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" filled="f" strokecolor="#5a5a5a [2109]"/>
                  <v:rect id="Rectangle 377" o:spid="_x0000_s1073" style="position:absolute;left:8768;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" filled="f" strokecolor="#5a5a5a [2109]"/>
                  <v:rect id="Rectangle 378" o:spid="_x0000_s1074" style="position:absolute;left:10456;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" filled="f" strokecolor="#5a5a5a [2109]"/>
                  <v:rect id="Rectangle 379" o:spid="_x0000_s1075" style="position:absolute;left:1214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" filled="f" strokecolor="#5a5a5a [2109]"/>
                  <v:rect id="Rectangle 380" o:spid="_x0000_s1076" style="position:absolute;left:1383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" filled="f" strokecolor="#5a5a5a [2109]"/>
                </v:group>
                <v:line id="Straight Connector 381" o:spid="_x0000_s1077" style="position:absolute;visibility:visible;mso-wrap-style:square" from="0,42363" to="39389,423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" strokecolor="#5a5a5a [2109]" strokeweight="1.5pt">
                  <v:stroke startarrow="block" endarrow="block" joinstyle="miter"/>
                </v:line>
                <v:line id="Straight Connector 382" o:spid="_x0000_s1078" style="position:absolute;flip:x y;visibility:visible;mso-wrap-style:square" from="18909,0" to="18926,49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" strokecolor="#5a5a5a [2109]" strokeweight="1.5pt">
                  <v:stroke startarrow="block" endarrow="block" joinstyle="miter"/>
                </v:line>
              </v:group>
            </w:pict>
          </mc:Fallback>
        </mc:AlternateContent>
      </w:r>
      <w:r w:rsidRPr="008A341B">
        <w:rPr>
          <w:rFonts w:eastAsiaTheme="minorEastAsia"/>
          <w:noProof/>
        </w:rPr>
        <mc:AlternateContent>
          <mc:Choice Requires="wpg">
            <w:drawing>
              <wp:anchor distT="0" distB="0" distL="114300" distR="114300" simplePos="0" relativeHeight="251678720" behindDoc="0" locked="0" layoutInCell="1" allowOverlap="1" wp14:anchorId="63593398" wp14:editId="701D322C">
                <wp:simplePos x="0" y="0"/>
                <wp:positionH relativeFrom="column">
                  <wp:posOffset>4146550</wp:posOffset>
                </wp:positionH>
                <wp:positionV relativeFrom="paragraph">
                  <wp:posOffset>340995</wp:posOffset>
                </wp:positionV>
                <wp:extent cx="2181860" cy="3282315"/>
                <wp:effectExtent l="38100" t="38100" r="0" b="51435"/>
                <wp:wrapNone/>
                <wp:docPr id="383" name="Group 54"/>
                <wp:cNvGraphicFramePr/>
                <a:graphic xmlns:a="http://schemas.openxmlformats.org/drawingml/2006/main">
                  <a:graphicData uri="http://schemas.microsoft.com/office/word/2010/wordprocessingGroup">
                    <wpg:wgp>
                      <wpg:cNvGrpSpPr/>
                      <wpg:grpSpPr>
                        <a:xfrm>
                          <a:off x="0" y="0"/>
                          <a:ext cx="2181860" cy="3282315"/>
                          <a:chOff x="0" y="0"/>
                          <a:chExt cx="3938955" cy="4911621"/>
                        </a:xfrm>
                      </wpg:grpSpPr>
                      <wpg:grpSp>
                        <wpg:cNvPr id="384" name="Group 384"/>
                        <wpg:cNvGrpSpPr/>
                        <wpg:grpSpPr>
                          <a:xfrm>
                            <a:off x="201658" y="184932"/>
                            <a:ext cx="3545032" cy="4557889"/>
                            <a:chOff x="201657" y="184932"/>
                            <a:chExt cx="7526219" cy="4557889"/>
                          </a:xfrm>
                        </wpg:grpSpPr>
                        <wps:wsp>
                          <wps:cNvPr id="385" name="Rectangle 385"/>
                          <wps:cNvSpPr/>
                          <wps:spPr>
                            <a:xfrm>
                              <a:off x="201661" y="18493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6" name="Rectangle 386"/>
                          <wps:cNvSpPr/>
                          <wps:spPr>
                            <a:xfrm>
                              <a:off x="201660" y="353744"/>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7" name="Rectangle 387"/>
                          <wps:cNvSpPr/>
                          <wps:spPr>
                            <a:xfrm>
                              <a:off x="201661" y="522556"/>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8" name="Rectangle 388"/>
                          <wps:cNvSpPr/>
                          <wps:spPr>
                            <a:xfrm>
                              <a:off x="201660" y="691368"/>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9" name="Rectangle 389"/>
                          <wps:cNvSpPr/>
                          <wps:spPr>
                            <a:xfrm>
                              <a:off x="201661" y="860180"/>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0" name="Rectangle 390"/>
                          <wps:cNvSpPr/>
                          <wps:spPr>
                            <a:xfrm>
                              <a:off x="201660" y="102899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1" name="Rectangle 391"/>
                          <wps:cNvSpPr/>
                          <wps:spPr>
                            <a:xfrm>
                              <a:off x="201660" y="119779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2" name="Rectangle 392"/>
                          <wps:cNvSpPr/>
                          <wps:spPr>
                            <a:xfrm>
                              <a:off x="201659" y="136660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3" name="Rectangle 393"/>
                          <wps:cNvSpPr/>
                          <wps:spPr>
                            <a:xfrm>
                              <a:off x="201660" y="1535421"/>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4" name="Rectangle 394"/>
                          <wps:cNvSpPr/>
                          <wps:spPr>
                            <a:xfrm>
                              <a:off x="201659" y="1704233"/>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5" name="Rectangle 395"/>
                          <wps:cNvSpPr/>
                          <wps:spPr>
                            <a:xfrm>
                              <a:off x="201660" y="187304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6" name="Rectangle 396"/>
                          <wps:cNvSpPr/>
                          <wps:spPr>
                            <a:xfrm>
                              <a:off x="201659" y="204185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7" name="Rectangle 397"/>
                          <wps:cNvSpPr/>
                          <wps:spPr>
                            <a:xfrm>
                              <a:off x="201661" y="221066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8" name="Rectangle 398"/>
                          <wps:cNvSpPr/>
                          <wps:spPr>
                            <a:xfrm>
                              <a:off x="201660" y="2379474"/>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9" name="Rectangle 399"/>
                          <wps:cNvSpPr/>
                          <wps:spPr>
                            <a:xfrm>
                              <a:off x="201661" y="2548286"/>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0" name="Rectangle 400"/>
                          <wps:cNvSpPr/>
                          <wps:spPr>
                            <a:xfrm>
                              <a:off x="201660" y="2717098"/>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1" name="Rectangle 401"/>
                          <wps:cNvSpPr/>
                          <wps:spPr>
                            <a:xfrm>
                              <a:off x="201661" y="2885910"/>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2" name="Rectangle 402"/>
                          <wps:cNvSpPr/>
                          <wps:spPr>
                            <a:xfrm>
                              <a:off x="201660" y="3054722"/>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3" name="Rectangle 403"/>
                          <wps:cNvSpPr/>
                          <wps:spPr>
                            <a:xfrm>
                              <a:off x="201660" y="322352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4" name="Rectangle 404"/>
                          <wps:cNvSpPr/>
                          <wps:spPr>
                            <a:xfrm>
                              <a:off x="201659" y="339233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5" name="Rectangle 405"/>
                          <wps:cNvSpPr/>
                          <wps:spPr>
                            <a:xfrm>
                              <a:off x="201660" y="3561151"/>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6" name="Rectangle 406"/>
                          <wps:cNvSpPr/>
                          <wps:spPr>
                            <a:xfrm>
                              <a:off x="201659" y="3729963"/>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7" name="Rectangle 407"/>
                          <wps:cNvSpPr/>
                          <wps:spPr>
                            <a:xfrm>
                              <a:off x="201660" y="389877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8" name="Rectangle 408"/>
                          <wps:cNvSpPr/>
                          <wps:spPr>
                            <a:xfrm>
                              <a:off x="201659" y="406758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9" name="Rectangle 409"/>
                          <wps:cNvSpPr/>
                          <wps:spPr>
                            <a:xfrm>
                              <a:off x="201657" y="4236385"/>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0" name="Rectangle 410"/>
                          <wps:cNvSpPr/>
                          <wps:spPr>
                            <a:xfrm>
                              <a:off x="201658" y="4405197"/>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1" name="Rectangle 411"/>
                          <wps:cNvSpPr/>
                          <wps:spPr>
                            <a:xfrm>
                              <a:off x="201657" y="4574009"/>
                              <a:ext cx="7526215"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412" name="Group 412"/>
                        <wpg:cNvGrpSpPr/>
                        <wpg:grpSpPr>
                          <a:xfrm>
                            <a:off x="201659" y="184930"/>
                            <a:ext cx="3545031" cy="4557887"/>
                            <a:chOff x="201659" y="184930"/>
                            <a:chExt cx="3545031" cy="4557887"/>
                          </a:xfrm>
                        </wpg:grpSpPr>
                        <wps:wsp>
                          <wps:cNvPr id="413" name="Rectangle 413"/>
                          <wps:cNvSpPr/>
                          <wps:spPr>
                            <a:xfrm rot="16200000">
                              <a:off x="-1992878"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4" name="Rectangle 414"/>
                          <wps:cNvSpPr/>
                          <wps:spPr>
                            <a:xfrm rot="16200000">
                              <a:off x="-1824066"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5" name="Rectangle 415"/>
                          <wps:cNvSpPr/>
                          <wps:spPr>
                            <a:xfrm rot="16200000">
                              <a:off x="-1655254"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6" name="Rectangle 416"/>
                          <wps:cNvSpPr/>
                          <wps:spPr>
                            <a:xfrm rot="16200000">
                              <a:off x="-1486442"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7" name="Rectangle 417"/>
                          <wps:cNvSpPr/>
                          <wps:spPr>
                            <a:xfrm rot="16200000">
                              <a:off x="-1317630"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8" name="Rectangle 418"/>
                          <wps:cNvSpPr/>
                          <wps:spPr>
                            <a:xfrm rot="16200000">
                              <a:off x="-1148818"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9" name="Rectangle 419"/>
                          <wps:cNvSpPr/>
                          <wps:spPr>
                            <a:xfrm rot="16200000">
                              <a:off x="-980013"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0" name="Rectangle 420"/>
                          <wps:cNvSpPr/>
                          <wps:spPr>
                            <a:xfrm rot="16200000">
                              <a:off x="-811201"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1" name="Rectangle 421"/>
                          <wps:cNvSpPr/>
                          <wps:spPr>
                            <a:xfrm rot="16200000">
                              <a:off x="-642389"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2" name="Rectangle 422"/>
                          <wps:cNvSpPr/>
                          <wps:spPr>
                            <a:xfrm rot="16200000">
                              <a:off x="-473577"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3" name="Rectangle 423"/>
                          <wps:cNvSpPr/>
                          <wps:spPr>
                            <a:xfrm rot="16200000">
                              <a:off x="-304765"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4" name="Rectangle 424"/>
                          <wps:cNvSpPr/>
                          <wps:spPr>
                            <a:xfrm rot="16200000">
                              <a:off x="-135953"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5" name="Rectangle 425"/>
                          <wps:cNvSpPr/>
                          <wps:spPr>
                            <a:xfrm rot="16200000">
                              <a:off x="32852"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6" name="Rectangle 426"/>
                          <wps:cNvSpPr/>
                          <wps:spPr>
                            <a:xfrm rot="16200000">
                              <a:off x="201664"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7" name="Rectangle 427"/>
                          <wps:cNvSpPr/>
                          <wps:spPr>
                            <a:xfrm rot="16200000">
                              <a:off x="370476"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8" name="Rectangle 428"/>
                          <wps:cNvSpPr/>
                          <wps:spPr>
                            <a:xfrm rot="16200000">
                              <a:off x="539288"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9" name="Rectangle 429"/>
                          <wps:cNvSpPr/>
                          <wps:spPr>
                            <a:xfrm rot="16200000">
                              <a:off x="708100" y="2379467"/>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0" name="Rectangle 430"/>
                          <wps:cNvSpPr/>
                          <wps:spPr>
                            <a:xfrm rot="16200000">
                              <a:off x="876912"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1" name="Rectangle 431"/>
                          <wps:cNvSpPr/>
                          <wps:spPr>
                            <a:xfrm rot="16200000">
                              <a:off x="1045717"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2" name="Rectangle 432"/>
                          <wps:cNvSpPr/>
                          <wps:spPr>
                            <a:xfrm rot="16200000">
                              <a:off x="1214529"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3" name="Rectangle 433"/>
                          <wps:cNvSpPr/>
                          <wps:spPr>
                            <a:xfrm rot="16200000">
                              <a:off x="1383341" y="2379468"/>
                              <a:ext cx="4557886" cy="168812"/>
                            </a:xfrm>
                            <a:prstGeom prst="rect">
                              <a:avLst/>
                            </a:prstGeom>
                            <a:noFill/>
                            <a:ln w="9525">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34" name="Straight Connector 434"/>
                        <wps:cNvCnPr/>
                        <wps:spPr>
                          <a:xfrm>
                            <a:off x="0" y="4236385"/>
                            <a:ext cx="3938955" cy="0"/>
                          </a:xfrm>
                          <a:prstGeom prst="line">
                            <a:avLst/>
                          </a:prstGeom>
                          <a:ln w="19050">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35" name="Straight Connector 435"/>
                        <wps:cNvCnPr/>
                        <wps:spPr>
                          <a:xfrm flipH="1" flipV="1">
                            <a:off x="1890901" y="0"/>
                            <a:ext cx="1753" cy="4911621"/>
                          </a:xfrm>
                          <a:prstGeom prst="line">
                            <a:avLst/>
                          </a:prstGeom>
                          <a:ln w="19050">
                            <a:solidFill>
                              <a:schemeClr val="tx1">
                                <a:lumMod val="65000"/>
                                <a:lumOff val="35000"/>
                              </a:schemeClr>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323A67F" id="Group 54" o:spid="_x0000_s1026" style="position:absolute;margin-left:326.5pt;margin-top:26.85pt;width:171.8pt;height:258.45pt;z-index:251678720;mso-width-relative:margin;mso-height-relative:margin" coordsize="39389,49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">
                <v:group id="Group 384" o:spid="_x0000_s1027" style="position:absolute;left:2016;top:1849;width:35450;height:45579" coordorigin="2016,1849" coordsize="75262,45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">
                  <v:rect id="Rectangle 385" o:spid="_x0000_s1028" style="position:absolute;left:2016;top:184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" filled="f" strokecolor="#5a5a5a [2109]"/>
                  <v:rect id="Rectangle 386" o:spid="_x0000_s1029" style="position:absolute;left:2016;top:353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" filled="f" strokecolor="#5a5a5a [2109]"/>
                  <v:rect id="Rectangle 387" o:spid="_x0000_s1030" style="position:absolute;left:2016;top:522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" filled="f" strokecolor="#5a5a5a [2109]"/>
                  <v:rect id="Rectangle 388" o:spid="_x0000_s1031" style="position:absolute;left:2016;top:691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" filled="f" strokecolor="#5a5a5a [2109]"/>
                  <v:rect id="Rectangle 389" o:spid="_x0000_s1032" style="position:absolute;left:2016;top:8601;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" filled="f" strokecolor="#5a5a5a [2109]"/>
                  <v:rect id="Rectangle 390" o:spid="_x0000_s1033" style="position:absolute;left:2016;top:10289;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" filled="f" strokecolor="#5a5a5a [2109]"/>
                  <v:rect id="Rectangle 391" o:spid="_x0000_s1034" style="position:absolute;left:2016;top:11977;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" filled="f" strokecolor="#5a5a5a [2109]"/>
                  <v:rect id="Rectangle 392" o:spid="_x0000_s1035" style="position:absolute;left:2016;top:13666;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" filled="f" strokecolor="#5a5a5a [2109]"/>
                  <v:rect id="Rectangle 393" o:spid="_x0000_s1036" style="position:absolute;left:2016;top:15354;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" filled="f" strokecolor="#5a5a5a [2109]"/>
                  <v:rect id="Rectangle 394" o:spid="_x0000_s1037" style="position:absolute;left:2016;top:17042;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" filled="f" strokecolor="#5a5a5a [2109]"/>
                  <v:rect id="Rectangle 395" o:spid="_x0000_s1038" style="position:absolute;left:2016;top:18730;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" filled="f" strokecolor="#5a5a5a [2109]"/>
                  <v:rect id="Rectangle 396" o:spid="_x0000_s1039" style="position:absolute;left:2016;top:20418;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" filled="f" strokecolor="#5a5a5a [2109]"/>
                  <v:rect id="Rectangle 397" o:spid="_x0000_s1040" style="position:absolute;left:2016;top:22106;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" filled="f" strokecolor="#5a5a5a [2109]"/>
                  <v:rect id="Rectangle 398" o:spid="_x0000_s1041" style="position:absolute;left:2016;top:23794;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" filled="f" strokecolor="#5a5a5a [2109]"/>
                  <v:rect id="Rectangle 399" o:spid="_x0000_s1042" style="position:absolute;left:2016;top:25482;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" filled="f" strokecolor="#5a5a5a [2109]"/>
                  <v:rect id="Rectangle 400" o:spid="_x0000_s1043" style="position:absolute;left:2016;top:27170;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" filled="f" strokecolor="#5a5a5a [2109]"/>
                  <v:rect id="Rectangle 401" o:spid="_x0000_s1044" style="position:absolute;left:2016;top:2885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" filled="f" strokecolor="#5a5a5a [2109]"/>
                  <v:rect id="Rectangle 402" o:spid="_x0000_s1045" style="position:absolute;left:2016;top:3054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" filled="f" strokecolor="#5a5a5a [2109]"/>
                  <v:rect id="Rectangle 403" o:spid="_x0000_s1046" style="position:absolute;left:2016;top:3223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" filled="f" strokecolor="#5a5a5a [2109]"/>
                  <v:rect id="Rectangle 404" o:spid="_x0000_s1047" style="position:absolute;left:2016;top:3392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" filled="f" strokecolor="#5a5a5a [2109]"/>
                  <v:rect id="Rectangle 405" o:spid="_x0000_s1048" style="position:absolute;left:2016;top:35611;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" filled="f" strokecolor="#5a5a5a [2109]"/>
                  <v:rect id="Rectangle 406" o:spid="_x0000_s1049" style="position:absolute;left:2016;top:37299;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" filled="f" strokecolor="#5a5a5a [2109]"/>
                  <v:rect id="Rectangle 407" o:spid="_x0000_s1050" style="position:absolute;left:2016;top:38987;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" filled="f" strokecolor="#5a5a5a [2109]"/>
                  <v:rect id="Rectangle 408" o:spid="_x0000_s1051" style="position:absolute;left:2016;top:40675;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" filled="f" strokecolor="#5a5a5a [2109]"/>
                  <v:rect id="Rectangle 409" o:spid="_x0000_s1052" style="position:absolute;left:2016;top:42363;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" filled="f" strokecolor="#5a5a5a [2109]"/>
                  <v:rect id="Rectangle 410" o:spid="_x0000_s1053" style="position:absolute;left:2016;top:44051;width:75262;height:16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" filled="f" strokecolor="#5a5a5a [2109]"/>
                  <v:rect id="Rectangle 411" o:spid="_x0000_s1054" style="position:absolute;left:2016;top:45740;width:75262;height:1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" filled="f" strokecolor="#5a5a5a [2109]"/>
                </v:group>
                <v:group id="Group 412" o:spid="_x0000_s1055" style="position:absolute;left:2016;top:1849;width:35450;height:45579" coordorigin="2016,1849" coordsize="35450,45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">
                  <v:rect id="Rectangle 413" o:spid="_x0000_s1056" style="position:absolute;left:-19930;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" filled="f" strokecolor="#5a5a5a [2109]"/>
                  <v:rect id="Rectangle 414" o:spid="_x0000_s1057" style="position:absolute;left:-1824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" filled="f" strokecolor="#5a5a5a [2109]"/>
                  <v:rect id="Rectangle 415" o:spid="_x0000_s1058" style="position:absolute;left:-1655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" filled="f" strokecolor="#5a5a5a [2109]"/>
                  <v:rect id="Rectangle 416" o:spid="_x0000_s1059" style="position:absolute;left:-14865;top:23794;width:45579;height:168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" filled="f" strokecolor="#5a5a5a [2109]"/>
                  <v:rect id="Rectangle 417" o:spid="_x0000_s1060" style="position:absolute;left:-13177;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" filled="f" strokecolor="#5a5a5a [2109]"/>
                  <v:rect id="Rectangle 418" o:spid="_x0000_s1061" style="position:absolute;left:-11489;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" filled="f" strokecolor="#5a5a5a [2109]"/>
                  <v:rect id="Rectangle 419" o:spid="_x0000_s1062" style="position:absolute;left:-9801;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" filled="f" strokecolor="#5a5a5a [2109]"/>
                  <v:rect id="Rectangle 420" o:spid="_x0000_s1063" style="position:absolute;left:-8113;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" filled="f" strokecolor="#5a5a5a [2109]"/>
                  <v:rect id="Rectangle 421" o:spid="_x0000_s1064" style="position:absolute;left:-6425;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" filled="f" strokecolor="#5a5a5a [2109]"/>
                  <v:rect id="Rectangle 422" o:spid="_x0000_s1065" style="position:absolute;left:-4737;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" filled="f" strokecolor="#5a5a5a [2109]"/>
                  <v:rect id="Rectangle 423" o:spid="_x0000_s1066" style="position:absolute;left:-3049;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" filled="f" strokecolor="#5a5a5a [2109]"/>
                  <v:rect id="Rectangle 424" o:spid="_x0000_s1067" style="position:absolute;left:-1361;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" filled="f" strokecolor="#5a5a5a [2109]"/>
                  <v:rect id="Rectangle 425" o:spid="_x0000_s1068" style="position:absolute;left:328;top:23794;width:45579;height:168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" filled="f" strokecolor="#5a5a5a [2109]"/>
                  <v:rect id="Rectangle 426" o:spid="_x0000_s1069" style="position:absolute;left:2016;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" filled="f" strokecolor="#5a5a5a [2109]"/>
                  <v:rect id="Rectangle 427" o:spid="_x0000_s1070" style="position:absolute;left:370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" filled="f" strokecolor="#5a5a5a [2109]"/>
                  <v:rect id="Rectangle 428" o:spid="_x0000_s1071" style="position:absolute;left:539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" filled="f" strokecolor="#5a5a5a [2109]"/>
                  <v:rect id="Rectangle 429" o:spid="_x0000_s1072" style="position:absolute;left:7080;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" filled="f" strokecolor="#5a5a5a [2109]"/>
                  <v:rect id="Rectangle 430" o:spid="_x0000_s1073" style="position:absolute;left:8768;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" filled="f" strokecolor="#5a5a5a [2109]"/>
                  <v:rect id="Rectangle 431" o:spid="_x0000_s1074" style="position:absolute;left:10456;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" filled="f" strokecolor="#5a5a5a [2109]"/>
                  <v:rect id="Rectangle 432" o:spid="_x0000_s1075" style="position:absolute;left:12144;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" filled="f" strokecolor="#5a5a5a [2109]"/>
                  <v:rect id="Rectangle 433" o:spid="_x0000_s1076" style="position:absolute;left:13832;top:23795;width:45579;height:168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" filled="f" strokecolor="#5a5a5a [2109]"/>
                </v:group>
                <v:line id="Straight Connector 434" o:spid="_x0000_s1077" style="position:absolute;visibility:visible;mso-wrap-style:square" from="0,42363" to="39389,423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" strokecolor="#5a5a5a [2109]" strokeweight="1.5pt">
                  <v:stroke startarrow="block" endarrow="block" joinstyle="miter"/>
                </v:line>
                <v:line id="Straight Connector 435" o:spid="_x0000_s1078" style="position:absolute;flip:x y;visibility:visible;mso-wrap-style:square" from="18909,0" to="18926,49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" strokecolor="#5a5a5a [2109]" strokeweight="1.5pt">
                  <v:stroke startarrow="block" endarrow="block" joinstyle="miter"/>
                </v:line>
              </v:group>
            </w:pict>
          </mc:Fallback>
        </mc:AlternateContent>
      </w:r>
      <w:r>
        <w:rPr>
          <w:rFonts w:eastAsiaTheme="minorEastAsia"/>
          <w:noProof/>
        </w:rPr>
        <mc:AlternateContent>
          <mc:Choice Requires="wps">
            <w:drawing>
              <wp:anchor distT="0" distB="0" distL="114300" distR="114300" simplePos="0" relativeHeight="251679744" behindDoc="0" locked="0" layoutInCell="1" allowOverlap="1" wp14:anchorId="44DAACE8" wp14:editId="1428267D">
                <wp:simplePos x="0" y="0"/>
                <wp:positionH relativeFrom="column">
                  <wp:posOffset>1801495</wp:posOffset>
                </wp:positionH>
                <wp:positionV relativeFrom="paragraph">
                  <wp:posOffset>38735</wp:posOffset>
                </wp:positionV>
                <wp:extent cx="0" cy="3778250"/>
                <wp:effectExtent l="0" t="0" r="19050" b="31750"/>
                <wp:wrapNone/>
                <wp:docPr id="436" name="Straight Connector 436"/>
                <wp:cNvGraphicFramePr/>
                <a:graphic xmlns:a="http://schemas.openxmlformats.org/drawingml/2006/main">
                  <a:graphicData uri="http://schemas.microsoft.com/office/word/2010/wordprocessingShape">
                    <wps:wsp>
                      <wps:cNvCnPr/>
                      <wps:spPr>
                        <a:xfrm>
                          <a:off x="0" y="0"/>
                          <a:ext cx="0" cy="377825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4563AC" id="Straight Connector 436"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141.85pt,3.05pt" to="141.85pt,30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" strokecolor="#5b9bd5 [3204]" strokeweight="1.5pt">
                <v:stroke joinstyle="miter"/>
              </v:line>
            </w:pict>
          </mc:Fallback>
        </mc:AlternateContent>
      </w:r>
      <w:r>
        <w:rPr>
          <w:rFonts w:eastAsiaTheme="minorEastAsia"/>
          <w:noProof/>
        </w:rPr>
        <mc:AlternateContent>
          <mc:Choice Requires="wps">
            <w:drawing>
              <wp:anchor distT="0" distB="0" distL="114300" distR="114300" simplePos="0" relativeHeight="251681792" behindDoc="0" locked="0" layoutInCell="1" allowOverlap="1" wp14:anchorId="012DCBEA" wp14:editId="54F48D39">
                <wp:simplePos x="0" y="0"/>
                <wp:positionH relativeFrom="column">
                  <wp:posOffset>4084691</wp:posOffset>
                </wp:positionH>
                <wp:positionV relativeFrom="paragraph">
                  <wp:posOffset>88265</wp:posOffset>
                </wp:positionV>
                <wp:extent cx="0" cy="3778250"/>
                <wp:effectExtent l="0" t="0" r="19050" b="31750"/>
                <wp:wrapNone/>
                <wp:docPr id="437" name="Straight Connector 437"/>
                <wp:cNvGraphicFramePr/>
                <a:graphic xmlns:a="http://schemas.openxmlformats.org/drawingml/2006/main">
                  <a:graphicData uri="http://schemas.microsoft.com/office/word/2010/wordprocessingShape">
                    <wps:wsp>
                      <wps:cNvCnPr/>
                      <wps:spPr>
                        <a:xfrm>
                          <a:off x="0" y="0"/>
                          <a:ext cx="0" cy="377825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8F75FE" id="Straight Connector 437"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321.65pt,6.95pt" to="321.65pt,30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" strokecolor="#5b9bd5 [3204]" strokeweight="1.5pt">
                <v:stroke joinstyle="miter"/>
              </v:line>
            </w:pict>
          </mc:Fallback>
        </mc:AlternateContent>
      </w:r>
      <w:r w:rsidR="00C32ACC">
        <w:rPr>
          <w:rFonts w:eastAsiaTheme="minorEastAsia"/>
        </w:rPr>
        <w:t xml:space="preserve">22) </w:t>
      </w:r>
      <m:oMath>
        <m:r>
          <w:rPr>
            <w:rFonts w:ascii="Cambria Math" w:eastAsiaTheme="minorEastAsia" w:hAnsi="Cambria Math"/>
          </w:rPr>
          <m:t>y=4(</m:t>
        </m:r>
        <m:sSup>
          <m:sSupPr>
            <m:ctrlPr>
              <w:rPr>
                <w:rFonts w:ascii="Cambria Math" w:eastAsiaTheme="minorEastAsia" w:hAnsi="Cambria Math"/>
                <w:i/>
              </w:rPr>
            </m:ctrlPr>
          </m:sSupPr>
          <m:e>
            <m:r>
              <w:rPr>
                <w:rFonts w:ascii="Cambria Math" w:eastAsiaTheme="minorEastAsia" w:hAnsi="Cambria Math"/>
              </w:rPr>
              <m:t>3)</m:t>
            </m:r>
          </m:e>
          <m:sup>
            <m:r>
              <w:rPr>
                <w:rFonts w:ascii="Cambria Math" w:eastAsiaTheme="minorEastAsia" w:hAnsi="Cambria Math"/>
              </w:rPr>
              <m:t>x</m:t>
            </m:r>
          </m:sup>
        </m:sSup>
      </m:oMath>
      <w:r w:rsidR="008A341B">
        <w:rPr>
          <w:rFonts w:eastAsiaTheme="minorEastAsia"/>
        </w:rPr>
        <w:tab/>
      </w:r>
      <w:r w:rsidR="008A341B">
        <w:rPr>
          <w:rFonts w:eastAsiaTheme="minorEastAsia"/>
        </w:rPr>
        <w:tab/>
      </w:r>
      <w:r w:rsidR="008A341B">
        <w:rPr>
          <w:rFonts w:eastAsiaTheme="minorEastAsia"/>
        </w:rPr>
        <w:tab/>
        <w:t xml:space="preserve">23) </w:t>
      </w:r>
      <m:oMath>
        <m:r>
          <w:rPr>
            <w:rFonts w:ascii="Cambria Math" w:eastAsiaTheme="minorEastAsia" w:hAnsi="Cambria Math"/>
          </w:rPr>
          <m:t>y=5(</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x-3</m:t>
            </m:r>
          </m:sup>
        </m:sSup>
      </m:oMath>
      <w:r w:rsidR="008A341B">
        <w:rPr>
          <w:rFonts w:eastAsiaTheme="minorEastAsia"/>
        </w:rPr>
        <w:tab/>
      </w:r>
      <w:r w:rsidR="008A341B">
        <w:rPr>
          <w:rFonts w:eastAsiaTheme="minorEastAsia"/>
        </w:rPr>
        <w:tab/>
      </w:r>
      <w:r w:rsidR="008A341B">
        <w:rPr>
          <w:rFonts w:eastAsiaTheme="minorEastAsia"/>
        </w:rPr>
        <w:tab/>
        <w:t xml:space="preserve">24) </w:t>
      </w:r>
      <m:oMath>
        <m:r>
          <w:rPr>
            <w:rFonts w:ascii="Cambria Math" w:eastAsiaTheme="minorEastAsia" w:hAnsi="Cambria Math"/>
          </w:rPr>
          <m:t>y=</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3</m:t>
                    </m:r>
                  </m:den>
                </m:f>
              </m:e>
            </m:d>
          </m:e>
          <m:sup>
            <m:r>
              <w:rPr>
                <w:rFonts w:ascii="Cambria Math" w:eastAsiaTheme="minorEastAsia" w:hAnsi="Cambria Math"/>
              </w:rPr>
              <m:t>-2x</m:t>
            </m:r>
          </m:sup>
        </m:sSup>
        <m:r>
          <w:rPr>
            <w:rFonts w:ascii="Cambria Math" w:eastAsiaTheme="minorEastAsia" w:hAnsi="Cambria Math"/>
          </w:rPr>
          <m:t>-1</m:t>
        </m:r>
      </m:oMath>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8A341B">
      <w:pPr>
        <w:ind w:left="270" w:hanging="270"/>
        <w:rPr>
          <w:rFonts w:eastAsiaTheme="minorEastAsia"/>
        </w:rPr>
      </w:pPr>
      <w:r>
        <w:rPr>
          <w:rFonts w:eastAsiaTheme="minorEastAsia"/>
        </w:rPr>
        <w:lastRenderedPageBreak/>
        <w:t>25) Dante buys a refrigerator for $2000. He later learns that the value of that refrigerator depreciates at a rate of 13% per year. How much will Dante's refrigerator be worth in five years?</w:t>
      </w: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E23627">
      <w:pPr>
        <w:rPr>
          <w:rFonts w:eastAsiaTheme="minorEastAsia"/>
        </w:rPr>
      </w:pPr>
    </w:p>
    <w:p w:rsidR="008A341B" w:rsidRDefault="008A341B" w:rsidP="008A341B">
      <w:pPr>
        <w:ind w:left="360" w:hanging="360"/>
        <w:rPr>
          <w:rFonts w:eastAsiaTheme="minorEastAsia"/>
        </w:rPr>
      </w:pPr>
      <w:r>
        <w:rPr>
          <w:rFonts w:eastAsiaTheme="minorEastAsia"/>
        </w:rPr>
        <w:t xml:space="preserve">26) The half-life of </w:t>
      </w:r>
      <w:proofErr w:type="spellStart"/>
      <w:r>
        <w:rPr>
          <w:rFonts w:eastAsiaTheme="minorEastAsia"/>
        </w:rPr>
        <w:t>Ridiculum</w:t>
      </w:r>
      <w:proofErr w:type="spellEnd"/>
      <w:r>
        <w:rPr>
          <w:rFonts w:eastAsiaTheme="minorEastAsia"/>
        </w:rPr>
        <w:t xml:space="preserve"> is four days. If you start out with 13.2 kg of </w:t>
      </w:r>
      <w:proofErr w:type="spellStart"/>
      <w:r>
        <w:rPr>
          <w:rFonts w:eastAsiaTheme="minorEastAsia"/>
        </w:rPr>
        <w:t>Ridiculum</w:t>
      </w:r>
      <w:proofErr w:type="spellEnd"/>
      <w:r>
        <w:rPr>
          <w:rFonts w:eastAsiaTheme="minorEastAsia"/>
        </w:rPr>
        <w:t xml:space="preserve">, how much will you have after sixteen days?   </w:t>
      </w:r>
    </w:p>
    <w:p w:rsidR="008A341B" w:rsidRDefault="008A341B" w:rsidP="008A341B">
      <w:pPr>
        <w:ind w:left="360" w:hanging="360"/>
        <w:rPr>
          <w:rFonts w:eastAsiaTheme="minorEastAsia"/>
        </w:rPr>
      </w:pPr>
    </w:p>
    <w:p w:rsidR="008A341B" w:rsidRDefault="008A341B" w:rsidP="008A341B">
      <w:pPr>
        <w:ind w:left="360"/>
        <w:rPr>
          <w:rFonts w:eastAsiaTheme="minorEastAsia"/>
        </w:rPr>
      </w:pPr>
      <w:r>
        <w:rPr>
          <w:rFonts w:eastAsiaTheme="minorEastAsia"/>
        </w:rPr>
        <w:t>After 22 days?</w:t>
      </w:r>
    </w:p>
    <w:p w:rsidR="008A341B" w:rsidRDefault="008A341B" w:rsidP="008A341B">
      <w:pPr>
        <w:ind w:left="360" w:hanging="360"/>
        <w:rPr>
          <w:rFonts w:eastAsiaTheme="minorEastAsia"/>
        </w:rPr>
      </w:pPr>
    </w:p>
    <w:p w:rsidR="008A341B" w:rsidRDefault="008A341B" w:rsidP="008A341B">
      <w:pPr>
        <w:ind w:left="360"/>
        <w:rPr>
          <w:rFonts w:eastAsiaTheme="minorEastAsia"/>
        </w:rPr>
      </w:pPr>
      <w:r>
        <w:rPr>
          <w:rFonts w:eastAsiaTheme="minorEastAsia"/>
        </w:rPr>
        <w:t xml:space="preserve">After how many days will there be no </w:t>
      </w:r>
      <w:proofErr w:type="spellStart"/>
      <w:r>
        <w:rPr>
          <w:rFonts w:eastAsiaTheme="minorEastAsia"/>
        </w:rPr>
        <w:t>Ridiculum</w:t>
      </w:r>
      <w:proofErr w:type="spellEnd"/>
      <w:r>
        <w:rPr>
          <w:rFonts w:eastAsiaTheme="minorEastAsia"/>
        </w:rPr>
        <w:t xml:space="preserve"> (0 kg) left? </w:t>
      </w:r>
    </w:p>
    <w:p w:rsidR="008A341B" w:rsidRDefault="008A341B" w:rsidP="008A341B">
      <w:pPr>
        <w:rPr>
          <w:rFonts w:eastAsiaTheme="minorEastAsia"/>
        </w:rPr>
      </w:pPr>
    </w:p>
    <w:p w:rsidR="008A341B" w:rsidRDefault="008A341B" w:rsidP="008A341B">
      <w:pPr>
        <w:rPr>
          <w:rFonts w:eastAsiaTheme="minorEastAsia"/>
        </w:rPr>
      </w:pPr>
    </w:p>
    <w:p w:rsidR="008A341B" w:rsidRDefault="008A341B" w:rsidP="009E1902">
      <w:pPr>
        <w:ind w:left="360" w:hanging="360"/>
        <w:rPr>
          <w:rFonts w:eastAsiaTheme="minorEastAsia"/>
        </w:rPr>
      </w:pPr>
      <w:r>
        <w:rPr>
          <w:rFonts w:eastAsiaTheme="minorEastAsia"/>
        </w:rPr>
        <w:t xml:space="preserve">27) Lola invests $400 in a </w:t>
      </w:r>
      <w:r w:rsidR="009E1902">
        <w:rPr>
          <w:rFonts w:eastAsiaTheme="minorEastAsia"/>
        </w:rPr>
        <w:t xml:space="preserve">startup company that promises to exhibit 40% growth (interest) each year. If this is the case, how much will Lola's investment be worth in 11 years? </w:t>
      </w:r>
    </w:p>
    <w:p w:rsidR="008A341B" w:rsidRDefault="008A341B" w:rsidP="00E23627">
      <w:pPr>
        <w:rPr>
          <w:rFonts w:eastAsiaTheme="minorEastAsia"/>
        </w:rPr>
      </w:pPr>
    </w:p>
    <w:p w:rsidR="008A341B" w:rsidRDefault="008A341B" w:rsidP="00E23627">
      <w:pPr>
        <w:rPr>
          <w:rFonts w:eastAsiaTheme="minorEastAsia"/>
        </w:rPr>
      </w:pPr>
    </w:p>
    <w:p w:rsidR="009E1902" w:rsidRDefault="009E1902" w:rsidP="00E23627">
      <w:pPr>
        <w:rPr>
          <w:rFonts w:eastAsiaTheme="minorEastAsia"/>
        </w:rPr>
      </w:pPr>
      <w:r>
        <w:rPr>
          <w:rFonts w:eastAsiaTheme="minorEastAsia"/>
        </w:rPr>
        <w:t xml:space="preserve">28) Consider the equation </w:t>
      </w:r>
      <m:oMath>
        <m:r>
          <w:rPr>
            <w:rFonts w:ascii="Cambria Math" w:eastAsiaTheme="minorEastAsia" w:hAnsi="Cambria Math"/>
          </w:rPr>
          <m:t>FV=2100</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0.79</m:t>
                </m:r>
              </m:e>
            </m:d>
          </m:e>
          <m:sup>
            <m:r>
              <w:rPr>
                <w:rFonts w:ascii="Cambria Math" w:eastAsiaTheme="minorEastAsia" w:hAnsi="Cambria Math"/>
              </w:rPr>
              <m:t>x</m:t>
            </m:r>
          </m:sup>
        </m:sSup>
      </m:oMath>
      <w:r>
        <w:rPr>
          <w:rFonts w:eastAsiaTheme="minorEastAsia"/>
        </w:rPr>
        <w:t xml:space="preserve"> where x is the number of years.</w:t>
      </w:r>
    </w:p>
    <w:p w:rsidR="009E1902" w:rsidRDefault="009E1902" w:rsidP="00E23627">
      <w:pPr>
        <w:rPr>
          <w:rFonts w:eastAsiaTheme="minorEastAsia"/>
        </w:rPr>
      </w:pPr>
      <w:r>
        <w:rPr>
          <w:rFonts w:eastAsiaTheme="minorEastAsia"/>
        </w:rPr>
        <w:tab/>
        <w:t>Is this growth or decay?</w:t>
      </w:r>
    </w:p>
    <w:p w:rsidR="009E1902" w:rsidRDefault="009E1902" w:rsidP="00E23627">
      <w:pPr>
        <w:rPr>
          <w:rFonts w:eastAsiaTheme="minorEastAsia"/>
        </w:rPr>
      </w:pPr>
    </w:p>
    <w:p w:rsidR="009E1902" w:rsidRDefault="009E1902" w:rsidP="00E23627">
      <w:pPr>
        <w:rPr>
          <w:rFonts w:eastAsiaTheme="minorEastAsia"/>
        </w:rPr>
      </w:pPr>
      <w:r>
        <w:rPr>
          <w:rFonts w:eastAsiaTheme="minorEastAsia"/>
        </w:rPr>
        <w:tab/>
        <w:t>What is the rate in this equation?</w:t>
      </w:r>
    </w:p>
    <w:p w:rsidR="009E1902" w:rsidRDefault="009E1902" w:rsidP="00E23627">
      <w:pPr>
        <w:pBdr>
          <w:bottom w:val="single" w:sz="12" w:space="1" w:color="auto"/>
        </w:pBdr>
        <w:rPr>
          <w:rFonts w:eastAsiaTheme="minorEastAsia"/>
        </w:rPr>
      </w:pPr>
    </w:p>
    <w:p w:rsidR="009E1902" w:rsidRPr="00C32ACC" w:rsidRDefault="009E1902" w:rsidP="00E23627">
      <w:pPr>
        <w:rPr>
          <w:rFonts w:eastAsiaTheme="minorEastAsia"/>
        </w:rPr>
      </w:pPr>
      <w:r>
        <w:rPr>
          <w:rFonts w:eastAsiaTheme="minorEastAsia"/>
        </w:rPr>
        <w:t xml:space="preserve">29) Write an expression equal to </w:t>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oMath>
      <w:r>
        <w:rPr>
          <w:rFonts w:eastAsiaTheme="minorEastAsia"/>
        </w:rPr>
        <w:t xml:space="preserve"> that includes…</w:t>
      </w:r>
    </w:p>
    <w:tbl>
      <w:tblPr>
        <w:tblStyle w:val="TableGrid"/>
        <w:tblW w:w="0" w:type="auto"/>
        <w:tblLook w:val="04A0" w:firstRow="1" w:lastRow="0" w:firstColumn="1" w:lastColumn="0" w:noHBand="0" w:noVBand="1"/>
      </w:tblPr>
      <w:tblGrid>
        <w:gridCol w:w="2337"/>
        <w:gridCol w:w="2337"/>
        <w:gridCol w:w="2338"/>
        <w:gridCol w:w="2338"/>
      </w:tblGrid>
      <w:tr w:rsidR="009E1902" w:rsidTr="009E1902">
        <w:tc>
          <w:tcPr>
            <w:tcW w:w="2337" w:type="dxa"/>
          </w:tcPr>
          <w:p w:rsidR="009E1902" w:rsidRDefault="009E1902" w:rsidP="00E23627">
            <w:pPr>
              <w:rPr>
                <w:rFonts w:eastAsiaTheme="minorEastAsia"/>
              </w:rPr>
            </w:pPr>
            <w:r>
              <w:rPr>
                <w:rFonts w:eastAsiaTheme="minorEastAsia"/>
              </w:rPr>
              <w:t>…a squared.</w:t>
            </w:r>
          </w:p>
        </w:tc>
        <w:tc>
          <w:tcPr>
            <w:tcW w:w="2337" w:type="dxa"/>
          </w:tcPr>
          <w:p w:rsidR="009E1902" w:rsidRDefault="009E1902" w:rsidP="00E23627">
            <w:pPr>
              <w:rPr>
                <w:rFonts w:eastAsiaTheme="minorEastAsia"/>
              </w:rPr>
            </w:pPr>
            <w:r>
              <w:rPr>
                <w:rFonts w:eastAsiaTheme="minorEastAsia"/>
              </w:rPr>
              <w:t>…a fraction.</w:t>
            </w:r>
          </w:p>
        </w:tc>
        <w:tc>
          <w:tcPr>
            <w:tcW w:w="2338" w:type="dxa"/>
          </w:tcPr>
          <w:p w:rsidR="009E1902" w:rsidRDefault="009E1902" w:rsidP="00E23627">
            <w:pPr>
              <w:rPr>
                <w:rFonts w:eastAsiaTheme="minorEastAsia"/>
              </w:rPr>
            </w:pPr>
            <w:r>
              <w:rPr>
                <w:rFonts w:eastAsiaTheme="minorEastAsia"/>
              </w:rPr>
              <w:t>…a radical.</w:t>
            </w:r>
          </w:p>
        </w:tc>
        <w:tc>
          <w:tcPr>
            <w:tcW w:w="2338" w:type="dxa"/>
          </w:tcPr>
          <w:p w:rsidR="009E1902" w:rsidRDefault="009E1902" w:rsidP="00E23627">
            <w:pPr>
              <w:rPr>
                <w:rFonts w:eastAsiaTheme="minorEastAsia"/>
              </w:rPr>
            </w:pPr>
            <w:r>
              <w:rPr>
                <w:rFonts w:eastAsiaTheme="minorEastAsia"/>
              </w:rPr>
              <w:t>…a negative exponent.</w:t>
            </w:r>
          </w:p>
        </w:tc>
      </w:tr>
      <w:tr w:rsidR="009E1902" w:rsidTr="009E1902">
        <w:tc>
          <w:tcPr>
            <w:tcW w:w="2337" w:type="dxa"/>
          </w:tcPr>
          <w:p w:rsidR="009E1902" w:rsidRDefault="009E1902" w:rsidP="00E23627">
            <w:pPr>
              <w:rPr>
                <w:rFonts w:eastAsiaTheme="minorEastAsia"/>
              </w:rPr>
            </w:pPr>
          </w:p>
          <w:p w:rsidR="009E1902" w:rsidRDefault="009E1902" w:rsidP="00E23627">
            <w:pPr>
              <w:rPr>
                <w:rFonts w:eastAsiaTheme="minorEastAsia"/>
              </w:rPr>
            </w:pPr>
          </w:p>
          <w:p w:rsidR="009E1902" w:rsidRDefault="009E1902" w:rsidP="00E23627">
            <w:pPr>
              <w:rPr>
                <w:rFonts w:eastAsiaTheme="minorEastAsia"/>
              </w:rPr>
            </w:pPr>
          </w:p>
          <w:p w:rsidR="009E1902" w:rsidRDefault="009E1902" w:rsidP="00E23627">
            <w:pPr>
              <w:rPr>
                <w:rFonts w:eastAsiaTheme="minorEastAsia"/>
              </w:rPr>
            </w:pPr>
          </w:p>
        </w:tc>
        <w:tc>
          <w:tcPr>
            <w:tcW w:w="2337" w:type="dxa"/>
          </w:tcPr>
          <w:p w:rsidR="009E1902" w:rsidRDefault="009E1902" w:rsidP="00E23627">
            <w:pPr>
              <w:rPr>
                <w:rFonts w:eastAsiaTheme="minorEastAsia"/>
              </w:rPr>
            </w:pPr>
          </w:p>
        </w:tc>
        <w:tc>
          <w:tcPr>
            <w:tcW w:w="2338" w:type="dxa"/>
          </w:tcPr>
          <w:p w:rsidR="009E1902" w:rsidRDefault="009E1902" w:rsidP="00E23627">
            <w:pPr>
              <w:rPr>
                <w:rFonts w:eastAsiaTheme="minorEastAsia"/>
              </w:rPr>
            </w:pPr>
          </w:p>
        </w:tc>
        <w:tc>
          <w:tcPr>
            <w:tcW w:w="2338" w:type="dxa"/>
          </w:tcPr>
          <w:p w:rsidR="009E1902" w:rsidRDefault="009E1902" w:rsidP="00E23627">
            <w:pPr>
              <w:rPr>
                <w:rFonts w:eastAsiaTheme="minorEastAsia"/>
              </w:rPr>
            </w:pPr>
          </w:p>
        </w:tc>
      </w:tr>
    </w:tbl>
    <w:p w:rsidR="009E1902" w:rsidRDefault="009E1902" w:rsidP="00E23627">
      <w:pPr>
        <w:rPr>
          <w:rFonts w:eastAsiaTheme="minorEastAsia"/>
        </w:rPr>
      </w:pPr>
    </w:p>
    <w:p w:rsidR="009E1902" w:rsidRDefault="009E1902" w:rsidP="00E23627">
      <w:pPr>
        <w:rPr>
          <w:rFonts w:eastAsiaTheme="minorEastAsia"/>
        </w:rPr>
      </w:pPr>
      <w:r>
        <w:rPr>
          <w:rFonts w:eastAsiaTheme="minorEastAsia"/>
        </w:rPr>
        <w:t>30) Simplify each expression. Answers should contain no parentheses and only positive exponents.</w:t>
      </w:r>
    </w:p>
    <w:tbl>
      <w:tblPr>
        <w:tblStyle w:val="TableGrid"/>
        <w:tblW w:w="0" w:type="auto"/>
        <w:tblLook w:val="04A0" w:firstRow="1" w:lastRow="0" w:firstColumn="1" w:lastColumn="0" w:noHBand="0" w:noVBand="1"/>
      </w:tblPr>
      <w:tblGrid>
        <w:gridCol w:w="1870"/>
        <w:gridCol w:w="1870"/>
        <w:gridCol w:w="1870"/>
        <w:gridCol w:w="1870"/>
        <w:gridCol w:w="1870"/>
      </w:tblGrid>
      <w:tr w:rsidR="009E1902" w:rsidTr="009E1902">
        <w:tc>
          <w:tcPr>
            <w:tcW w:w="1870" w:type="dxa"/>
          </w:tcPr>
          <w:p w:rsidR="009E1902" w:rsidRPr="009E1902" w:rsidRDefault="00611495" w:rsidP="009E1902">
            <w:pPr>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-4</m:t>
                    </m:r>
                  </m:sup>
                </m:sSup>
              </m:oMath>
            </m:oMathPara>
          </w:p>
          <w:p w:rsidR="009E1902" w:rsidRDefault="009E1902" w:rsidP="009E1902">
            <w:pPr>
              <w:rPr>
                <w:rFonts w:eastAsiaTheme="minorEastAsia"/>
              </w:rPr>
            </w:pPr>
          </w:p>
          <w:p w:rsidR="009E1902" w:rsidRDefault="009E1902" w:rsidP="009E1902">
            <w:pPr>
              <w:rPr>
                <w:rFonts w:eastAsiaTheme="minorEastAsia"/>
              </w:rPr>
            </w:pPr>
          </w:p>
          <w:p w:rsidR="007D30BC" w:rsidRDefault="007D30BC" w:rsidP="009E1902">
            <w:pPr>
              <w:rPr>
                <w:rFonts w:eastAsiaTheme="minorEastAsia"/>
              </w:rPr>
            </w:pPr>
          </w:p>
          <w:p w:rsidR="009E1902" w:rsidRDefault="009E1902" w:rsidP="009E1902">
            <w:pPr>
              <w:rPr>
                <w:rFonts w:eastAsiaTheme="minorEastAsia"/>
              </w:rPr>
            </w:pPr>
          </w:p>
        </w:tc>
        <w:tc>
          <w:tcPr>
            <w:tcW w:w="1870" w:type="dxa"/>
          </w:tcPr>
          <w:p w:rsidR="009E1902" w:rsidRDefault="00611495" w:rsidP="009E1902">
            <w:pPr>
              <w:rPr>
                <w:rFonts w:eastAsiaTheme="minorEastAsia"/>
              </w:rPr>
            </w:pPr>
            <m:oMathPara>
              <m:oMath>
                <m:sSup>
                  <m:sSupPr>
                    <m:ctrlPr>
                      <w:rPr>
                        <w:rFonts w:ascii="Cambria Math" w:eastAsiaTheme="minorEastAsia" w:hAnsi="Cambria Math"/>
                        <w:i/>
                      </w:rPr>
                    </m:ctrlPr>
                  </m:sSupPr>
                  <m:e>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a</m:t>
                            </m:r>
                          </m:e>
                          <m:sup>
                            <m:r>
                              <w:rPr>
                                <w:rFonts w:ascii="Cambria Math" w:eastAsiaTheme="minorEastAsia" w:hAnsi="Cambria Math"/>
                              </w:rPr>
                              <m:t>4</m:t>
                            </m:r>
                          </m:sup>
                        </m:sSup>
                        <m:sSup>
                          <m:sSupPr>
                            <m:ctrlPr>
                              <w:rPr>
                                <w:rFonts w:ascii="Cambria Math" w:eastAsiaTheme="minorEastAsia" w:hAnsi="Cambria Math"/>
                                <w:i/>
                              </w:rPr>
                            </m:ctrlPr>
                          </m:sSupPr>
                          <m:e>
                            <m:r>
                              <w:rPr>
                                <w:rFonts w:ascii="Cambria Math" w:eastAsiaTheme="minorEastAsia" w:hAnsi="Cambria Math"/>
                              </w:rPr>
                              <m:t>b</m:t>
                            </m:r>
                          </m:e>
                          <m:sup>
                            <m:r>
                              <w:rPr>
                                <w:rFonts w:ascii="Cambria Math" w:eastAsiaTheme="minorEastAsia" w:hAnsi="Cambria Math"/>
                              </w:rPr>
                              <m:t>2</m:t>
                            </m:r>
                          </m:sup>
                        </m:sSup>
                      </m:e>
                    </m:d>
                  </m:e>
                  <m:sup>
                    <m:r>
                      <w:rPr>
                        <w:rFonts w:ascii="Cambria Math" w:eastAsiaTheme="minorEastAsia" w:hAnsi="Cambria Math"/>
                      </w:rPr>
                      <m:t>3</m:t>
                    </m:r>
                  </m:sup>
                </m:sSup>
              </m:oMath>
            </m:oMathPara>
          </w:p>
        </w:tc>
        <w:tc>
          <w:tcPr>
            <w:tcW w:w="1870" w:type="dxa"/>
          </w:tcPr>
          <w:p w:rsidR="009E1902" w:rsidRDefault="00611495" w:rsidP="007D30BC">
            <w:pPr>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5</m:t>
                        </m:r>
                      </m:sup>
                    </m:sSup>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-2</m:t>
                        </m:r>
                      </m:sup>
                    </m:sSup>
                  </m:num>
                  <m:den>
                    <m:r>
                      <w:rPr>
                        <w:rFonts w:ascii="Cambria Math" w:eastAsiaTheme="minorEastAsia" w:hAnsi="Cambria Math"/>
                      </w:rPr>
                      <m:t>16</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3</m:t>
                        </m:r>
                      </m:sup>
                    </m:sSup>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2</m:t>
                        </m:r>
                      </m:sup>
                    </m:sSup>
                  </m:den>
                </m:f>
              </m:oMath>
            </m:oMathPara>
          </w:p>
        </w:tc>
        <w:tc>
          <w:tcPr>
            <w:tcW w:w="1870" w:type="dxa"/>
          </w:tcPr>
          <w:p w:rsidR="009E1902" w:rsidRDefault="007D30BC" w:rsidP="007D30BC">
            <w:pPr>
              <w:rPr>
                <w:rFonts w:eastAsiaTheme="minorEastAsia"/>
              </w:rPr>
            </w:pPr>
            <m:oMathPara>
              <m:oMath>
                <m:r>
                  <w:rPr>
                    <w:rFonts w:ascii="Cambria Math" w:eastAsiaTheme="minorEastAsia" w:hAnsi="Cambria Math"/>
                  </w:rPr>
                  <m:t>5</m:t>
                </m:r>
                <m:sSup>
                  <m:sSupPr>
                    <m:ctrlPr>
                      <w:rPr>
                        <w:rFonts w:ascii="Cambria Math" w:eastAsiaTheme="minorEastAsia" w:hAnsi="Cambria Math"/>
                        <w:i/>
                      </w:rPr>
                    </m:ctrlPr>
                  </m:sSupPr>
                  <m:e>
                    <m:r>
                      <w:rPr>
                        <w:rFonts w:ascii="Cambria Math" w:eastAsiaTheme="minorEastAsia" w:hAnsi="Cambria Math"/>
                      </w:rPr>
                      <m:t>a</m:t>
                    </m:r>
                  </m:e>
                  <m:sup>
                    <m:r>
                      <w:rPr>
                        <w:rFonts w:ascii="Cambria Math" w:eastAsiaTheme="minorEastAsia" w:hAnsi="Cambria Math"/>
                      </w:rPr>
                      <m:t>-2</m:t>
                    </m:r>
                  </m:sup>
                </m:sSup>
                <m:sSup>
                  <m:sSupPr>
                    <m:ctrlPr>
                      <w:rPr>
                        <w:rFonts w:ascii="Cambria Math" w:eastAsiaTheme="minorEastAsia" w:hAnsi="Cambria Math"/>
                        <w:i/>
                      </w:rPr>
                    </m:ctrlPr>
                  </m:sSupPr>
                  <m:e>
                    <m:r>
                      <w:rPr>
                        <w:rFonts w:ascii="Cambria Math" w:eastAsiaTheme="minorEastAsia" w:hAnsi="Cambria Math"/>
                      </w:rPr>
                      <m:t>b</m:t>
                    </m:r>
                  </m:e>
                  <m:sup>
                    <m:r>
                      <w:rPr>
                        <w:rFonts w:ascii="Cambria Math" w:eastAsiaTheme="minorEastAsia" w:hAnsi="Cambria Math"/>
                      </w:rPr>
                      <m:t>4</m:t>
                    </m:r>
                  </m:sup>
                </m:sSup>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a</m:t>
                    </m:r>
                  </m:e>
                  <m:sup>
                    <m:r>
                      <w:rPr>
                        <w:rFonts w:ascii="Cambria Math" w:eastAsiaTheme="minorEastAsia" w:hAnsi="Cambria Math"/>
                      </w:rPr>
                      <m:t>3</m:t>
                    </m:r>
                  </m:sup>
                </m:sSup>
                <m:r>
                  <w:rPr>
                    <w:rFonts w:ascii="Cambria Math" w:eastAsiaTheme="minorEastAsia" w:hAnsi="Cambria Math"/>
                  </w:rPr>
                  <m:t>b</m:t>
                </m:r>
              </m:oMath>
            </m:oMathPara>
          </w:p>
        </w:tc>
        <w:tc>
          <w:tcPr>
            <w:tcW w:w="1870" w:type="dxa"/>
          </w:tcPr>
          <w:p w:rsidR="009E1902" w:rsidRDefault="00611495" w:rsidP="007D30BC">
            <w:pPr>
              <w:rPr>
                <w:rFonts w:eastAsiaTheme="minorEastAsia"/>
              </w:rPr>
            </w:pPr>
            <m:oMathPara>
              <m:oMath>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47x</m:t>
                        </m:r>
                      </m:e>
                    </m:d>
                  </m:e>
                  <m:sup>
                    <m:r>
                      <w:rPr>
                        <w:rFonts w:ascii="Cambria Math" w:eastAsiaTheme="minorEastAsia" w:hAnsi="Cambria Math"/>
                      </w:rPr>
                      <m:t>0</m:t>
                    </m:r>
                  </m:sup>
                </m:sSup>
              </m:oMath>
            </m:oMathPara>
          </w:p>
        </w:tc>
      </w:tr>
    </w:tbl>
    <w:p w:rsidR="009E1902" w:rsidRPr="00C32ACC" w:rsidRDefault="009E1902" w:rsidP="00E23627">
      <w:pPr>
        <w:rPr>
          <w:rFonts w:eastAsiaTheme="minorEastAsia"/>
        </w:rPr>
      </w:pPr>
    </w:p>
    <w:sectPr w:rsidR="009E1902" w:rsidRPr="00C32ACC" w:rsidSect="00C32ACC">
      <w:type w:val="continuous"/>
      <w:pgSz w:w="12240" w:h="15840"/>
      <w:pgMar w:top="90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AE7F67"/>
    <w:multiLevelType w:val="hybridMultilevel"/>
    <w:tmpl w:val="9BC697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627"/>
    <w:rsid w:val="00255844"/>
    <w:rsid w:val="002A38E9"/>
    <w:rsid w:val="002C4AE9"/>
    <w:rsid w:val="00611495"/>
    <w:rsid w:val="007D30BC"/>
    <w:rsid w:val="008A341B"/>
    <w:rsid w:val="009E1902"/>
    <w:rsid w:val="00C22429"/>
    <w:rsid w:val="00C32ACC"/>
    <w:rsid w:val="00C3564E"/>
    <w:rsid w:val="00DB5BC8"/>
    <w:rsid w:val="00E23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764C0"/>
  <w15:chartTrackingRefBased/>
  <w15:docId w15:val="{45CA7C6F-5998-445A-832A-677B6430B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627"/>
    <w:pPr>
      <w:ind w:left="720"/>
      <w:contextualSpacing/>
    </w:pPr>
  </w:style>
  <w:style w:type="character" w:styleId="PlaceholderText">
    <w:name w:val="Placeholder Text"/>
    <w:basedOn w:val="DefaultParagraphFont"/>
    <w:uiPriority w:val="99"/>
    <w:semiHidden/>
    <w:rsid w:val="00C32ACC"/>
    <w:rPr>
      <w:color w:val="808080"/>
    </w:rPr>
  </w:style>
  <w:style w:type="table" w:styleId="TableGrid">
    <w:name w:val="Table Grid"/>
    <w:basedOn w:val="TableNormal"/>
    <w:uiPriority w:val="39"/>
    <w:rsid w:val="009E19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30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0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akersc\AppData\Local\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olsStorage xmlns="urn:schemas-microsoft-com.VSTO2008Demos.ControlsStorage">
  <Controls>AAEAAAD/////AQAAAAAAAAAMAgAAAEVDaGVtNFdvcmQuQ29yZSwgVmVyc2lvbj0xLjYuMC4wLCBDdWx0dXJlPW5ldXRyYWwsIFB1YmxpY0tleVRva2VuPW51bGwHAQAAAAABAAAAAAAAAAQgQ2hlbTRXb3JkLkNvcmUuQ29udHJvbFByb3BlcnRpZXMCAAAACw==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9DF9C1B8-68AC-4327-8E2F-53AF89497E24}">
  <ds:schemaRefs>
    <ds:schemaRef ds:uri="urn:schemas-microsoft-com.VSTO2008Demos.ControlsStorage"/>
  </ds:schemaRefs>
</ds:datastoreItem>
</file>

<file path=docProps/app.xml><?xml version="1.0" encoding="utf-8"?>
<Properties xmlns="http://schemas.openxmlformats.org/officeDocument/2006/extended-properties" xmlns:vt="http://schemas.openxmlformats.org/officeDocument/2006/docPropsVTypes">
  <Template>Chem4Word</Template>
  <TotalTime>0</TotalTime>
  <Pages>4</Pages>
  <Words>495</Words>
  <Characters>2825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Baker</dc:creator>
  <cp:keywords/>
  <dc:description/>
  <cp:lastModifiedBy>Scott Baker</cp:lastModifiedBy>
  <cp:revision>2</cp:revision>
  <cp:lastPrinted>2018-03-14T12:56:00Z</cp:lastPrinted>
  <dcterms:created xsi:type="dcterms:W3CDTF">2018-03-15T12:39:00Z</dcterms:created>
  <dcterms:modified xsi:type="dcterms:W3CDTF">2018-03-15T12:39:00Z</dcterms:modified>
</cp:coreProperties>
</file>